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C1FF9" w14:textId="6499EFD3" w:rsidR="00A347D7" w:rsidRDefault="00A347D7" w:rsidP="003D13C1">
      <w:pPr>
        <w:shd w:val="clear" w:color="auto" w:fill="FFFFFF"/>
        <w:spacing w:line="540" w:lineRule="atLeast"/>
        <w:outlineLvl w:val="0"/>
        <w:rPr>
          <w:rFonts w:ascii="Amazon Ember" w:eastAsia="Times New Roman" w:hAnsi="Amazon Ember" w:cs="Times New Roman"/>
          <w:b/>
          <w:bCs/>
          <w:color w:val="0F1111"/>
          <w:kern w:val="36"/>
          <w:sz w:val="28"/>
          <w:szCs w:val="28"/>
          <w14:ligatures w14:val="none"/>
        </w:rPr>
      </w:pPr>
      <w:r>
        <w:rPr>
          <w:rFonts w:ascii="Amazon Ember" w:eastAsia="Times New Roman" w:hAnsi="Amazon Ember" w:cs="Times New Roman"/>
          <w:b/>
          <w:bCs/>
          <w:color w:val="0F1111"/>
          <w:kern w:val="36"/>
          <w:sz w:val="28"/>
          <w:szCs w:val="28"/>
          <w14:ligatures w14:val="none"/>
        </w:rPr>
        <w:t>Some References that Underlie this Research Methods Course</w:t>
      </w:r>
    </w:p>
    <w:p w14:paraId="7A60D4AD" w14:textId="6B960B4B" w:rsidR="003D13C1" w:rsidRPr="003D13C1" w:rsidRDefault="003D13C1" w:rsidP="003D13C1">
      <w:pPr>
        <w:shd w:val="clear" w:color="auto" w:fill="FFFFFF"/>
        <w:spacing w:line="540" w:lineRule="atLeast"/>
        <w:outlineLvl w:val="0"/>
        <w:rPr>
          <w:rFonts w:ascii="Amazon Ember" w:eastAsia="Times New Roman" w:hAnsi="Amazon Ember" w:cs="Times New Roman"/>
          <w:b/>
          <w:bCs/>
          <w:color w:val="0F1111"/>
          <w:kern w:val="36"/>
          <w:sz w:val="42"/>
          <w:szCs w:val="42"/>
          <w14:ligatures w14:val="none"/>
        </w:rPr>
      </w:pPr>
      <w:r w:rsidRPr="003D13C1">
        <w:rPr>
          <w:rFonts w:ascii="Amazon Ember" w:eastAsia="Times New Roman" w:hAnsi="Amazon Ember" w:cs="Times New Roman"/>
          <w:b/>
          <w:bCs/>
          <w:color w:val="0F1111"/>
          <w:kern w:val="36"/>
          <w:sz w:val="28"/>
          <w:szCs w:val="28"/>
          <w14:ligatures w14:val="none"/>
        </w:rPr>
        <w:t>Action Research</w:t>
      </w:r>
      <w:r w:rsidRPr="003D13C1">
        <w:rPr>
          <w:rFonts w:ascii="Amazon Ember" w:eastAsia="Times New Roman" w:hAnsi="Amazon Ember" w:cs="Times New Roman"/>
          <w:b/>
          <w:bCs/>
          <w:color w:val="0F1111"/>
          <w:kern w:val="36"/>
          <w:sz w:val="36"/>
          <w:szCs w:val="36"/>
          <w14:ligatures w14:val="none"/>
        </w:rPr>
        <w:t> </w:t>
      </w:r>
      <w:r w:rsidRPr="003D13C1">
        <w:rPr>
          <w:rFonts w:ascii="Amazon Ember" w:eastAsia="Times New Roman" w:hAnsi="Amazon Ember" w:cs="Times New Roman"/>
          <w:b/>
          <w:bCs/>
          <w:color w:val="565959"/>
          <w:kern w:val="36"/>
          <w:sz w:val="27"/>
          <w:szCs w:val="27"/>
          <w14:ligatures w14:val="none"/>
        </w:rPr>
        <w:t>5th Edition</w:t>
      </w:r>
    </w:p>
    <w:p w14:paraId="6FCBD972" w14:textId="11C9F3F2" w:rsidR="003D13C1" w:rsidRPr="003D13C1" w:rsidRDefault="003D13C1" w:rsidP="003D13C1">
      <w:pPr>
        <w:shd w:val="clear" w:color="auto" w:fill="FFFFFF"/>
        <w:rPr>
          <w:rFonts w:ascii="Amazon Ember" w:eastAsia="Times New Roman" w:hAnsi="Amazon Ember" w:cs="Times New Roman"/>
          <w:color w:val="0F1111"/>
          <w:kern w:val="0"/>
          <w:sz w:val="21"/>
          <w:szCs w:val="21"/>
          <w14:ligatures w14:val="none"/>
        </w:rPr>
      </w:pPr>
      <w:r w:rsidRPr="003D13C1">
        <w:rPr>
          <w:rFonts w:ascii="Amazon Ember" w:eastAsia="Times New Roman" w:hAnsi="Amazon Ember" w:cs="Times New Roman"/>
          <w:color w:val="0F1111"/>
          <w:kern w:val="0"/>
          <w:sz w:val="21"/>
          <w:szCs w:val="21"/>
          <w14:ligatures w14:val="none"/>
        </w:rPr>
        <w:t>by </w:t>
      </w:r>
      <w:hyperlink r:id="rId7" w:history="1">
        <w:r w:rsidRPr="003D13C1">
          <w:rPr>
            <w:rFonts w:ascii="Amazon Ember" w:eastAsia="Times New Roman" w:hAnsi="Amazon Ember" w:cs="Times New Roman"/>
            <w:color w:val="007185"/>
            <w:kern w:val="0"/>
            <w:sz w:val="21"/>
            <w:szCs w:val="21"/>
            <w:u w:val="single"/>
            <w14:ligatures w14:val="none"/>
          </w:rPr>
          <w:t>Ernest T. Stringer</w:t>
        </w:r>
      </w:hyperlink>
      <w:r w:rsidRPr="003D13C1">
        <w:rPr>
          <w:rFonts w:ascii="Amazon Ember" w:eastAsia="Times New Roman" w:hAnsi="Amazon Ember" w:cs="Times New Roman"/>
          <w:color w:val="0F1111"/>
          <w:kern w:val="0"/>
          <w:sz w:val="21"/>
          <w:szCs w:val="21"/>
          <w14:ligatures w14:val="none"/>
        </w:rPr>
        <w:t> </w:t>
      </w:r>
      <w:r w:rsidRPr="003D13C1">
        <w:rPr>
          <w:rFonts w:ascii="Amazon Ember" w:eastAsia="Times New Roman" w:hAnsi="Amazon Ember" w:cs="Times New Roman"/>
          <w:color w:val="565959"/>
          <w:kern w:val="0"/>
          <w:sz w:val="21"/>
          <w:szCs w:val="21"/>
          <w14:ligatures w14:val="none"/>
        </w:rPr>
        <w:t>(Author), </w:t>
      </w:r>
      <w:hyperlink r:id="rId8" w:history="1">
        <w:r w:rsidRPr="003D13C1">
          <w:rPr>
            <w:rFonts w:ascii="Amazon Ember" w:eastAsia="Times New Roman" w:hAnsi="Amazon Ember" w:cs="Times New Roman"/>
            <w:color w:val="007185"/>
            <w:kern w:val="0"/>
            <w:sz w:val="21"/>
            <w:szCs w:val="21"/>
            <w:u w:val="single"/>
            <w14:ligatures w14:val="none"/>
          </w:rPr>
          <w:t>Alfredo Ortiz Aragón</w:t>
        </w:r>
      </w:hyperlink>
      <w:r w:rsidRPr="003D13C1">
        <w:rPr>
          <w:rFonts w:ascii="Amazon Ember" w:eastAsia="Times New Roman" w:hAnsi="Amazon Ember" w:cs="Times New Roman"/>
          <w:color w:val="0F1111"/>
          <w:kern w:val="0"/>
          <w:sz w:val="21"/>
          <w:szCs w:val="21"/>
          <w14:ligatures w14:val="none"/>
        </w:rPr>
        <w:t> </w:t>
      </w:r>
      <w:r w:rsidRPr="003D13C1">
        <w:rPr>
          <w:rFonts w:ascii="Amazon Ember" w:eastAsia="Times New Roman" w:hAnsi="Amazon Ember" w:cs="Times New Roman"/>
          <w:color w:val="565959"/>
          <w:kern w:val="0"/>
          <w:sz w:val="21"/>
          <w:szCs w:val="21"/>
          <w14:ligatures w14:val="none"/>
        </w:rPr>
        <w:t>(Author)</w:t>
      </w:r>
    </w:p>
    <w:p w14:paraId="034B49F9" w14:textId="6ED85DE6" w:rsidR="003D13C1" w:rsidRPr="003D13C1" w:rsidRDefault="003D13C1" w:rsidP="003D13C1">
      <w:pPr>
        <w:spacing w:after="210" w:line="285" w:lineRule="atLeast"/>
        <w:rPr>
          <w:rFonts w:ascii="Amazon Ember" w:eastAsia="Times New Roman" w:hAnsi="Amazon Ember" w:cs="Times New Roman"/>
          <w:kern w:val="0"/>
          <w:sz w:val="21"/>
          <w:szCs w:val="21"/>
          <w14:ligatures w14:val="none"/>
        </w:rPr>
      </w:pPr>
      <w:r>
        <w:rPr>
          <w:rFonts w:ascii="Amazon Ember" w:eastAsia="Times New Roman" w:hAnsi="Amazon Ember" w:cs="Times New Roman"/>
          <w:noProof/>
          <w:color w:val="565959"/>
          <w:kern w:val="0"/>
          <w:sz w:val="21"/>
          <w:szCs w:val="21"/>
        </w:rPr>
        <w:drawing>
          <wp:anchor distT="0" distB="0" distL="114300" distR="114300" simplePos="0" relativeHeight="251664384" behindDoc="0" locked="0" layoutInCell="1" allowOverlap="1" wp14:anchorId="24DDFCE2" wp14:editId="6808FC10">
            <wp:simplePos x="0" y="0"/>
            <wp:positionH relativeFrom="column">
              <wp:posOffset>4739828</wp:posOffset>
            </wp:positionH>
            <wp:positionV relativeFrom="paragraph">
              <wp:posOffset>28625</wp:posOffset>
            </wp:positionV>
            <wp:extent cx="1141171" cy="1421459"/>
            <wp:effectExtent l="0" t="0" r="1905" b="1270"/>
            <wp:wrapSquare wrapText="bothSides"/>
            <wp:docPr id="1118254313" name="Picture 7"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54313" name="Picture 7" descr="A group of people sitting in a circ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1171" cy="1421459"/>
                    </a:xfrm>
                    <a:prstGeom prst="rect">
                      <a:avLst/>
                    </a:prstGeom>
                  </pic:spPr>
                </pic:pic>
              </a:graphicData>
            </a:graphic>
            <wp14:sizeRelH relativeFrom="page">
              <wp14:pctWidth>0</wp14:pctWidth>
            </wp14:sizeRelH>
            <wp14:sizeRelV relativeFrom="page">
              <wp14:pctHeight>0</wp14:pctHeight>
            </wp14:sizeRelV>
          </wp:anchor>
        </w:drawing>
      </w:r>
      <w:r w:rsidR="00DD685D">
        <w:rPr>
          <w:rFonts w:ascii="Times New Roman" w:eastAsia="Times New Roman" w:hAnsi="Times New Roman" w:cs="Times New Roman"/>
          <w:noProof/>
          <w:kern w:val="0"/>
        </w:rPr>
        <w:pict w14:anchorId="1B21CA76">
          <v:rect id="_x0000_i1030" alt="" style="width:468pt;height:.05pt;mso-width-percent:0;mso-height-percent:0;mso-width-percent:0;mso-height-percent:0" o:hralign="center" o:hrstd="t" o:hrnoshade="t" o:hr="t" fillcolor="#0f1111" stroked="f"/>
        </w:pict>
      </w:r>
    </w:p>
    <w:p w14:paraId="0B5AE19F" w14:textId="7D20514B" w:rsidR="003D13C1" w:rsidRPr="003D13C1" w:rsidRDefault="003D13C1" w:rsidP="003D13C1">
      <w:pPr>
        <w:shd w:val="clear" w:color="auto" w:fill="FFFFFF"/>
        <w:rPr>
          <w:rFonts w:ascii="Amazon Ember" w:eastAsia="Times New Roman" w:hAnsi="Amazon Ember" w:cs="Times New Roman"/>
          <w:color w:val="0F1111"/>
          <w:kern w:val="0"/>
          <w:sz w:val="21"/>
          <w:szCs w:val="21"/>
          <w14:ligatures w14:val="none"/>
        </w:rPr>
      </w:pPr>
      <w:r w:rsidRPr="003D13C1">
        <w:rPr>
          <w:rFonts w:ascii="Amazon Ember" w:eastAsia="Times New Roman" w:hAnsi="Amazon Ember" w:cs="Times New Roman"/>
          <w:b/>
          <w:bCs/>
          <w:color w:val="0F1111"/>
          <w:kern w:val="0"/>
          <w:sz w:val="21"/>
          <w:szCs w:val="21"/>
          <w14:ligatures w14:val="none"/>
        </w:rPr>
        <w:t>Action Research </w:t>
      </w:r>
      <w:r w:rsidRPr="003D13C1">
        <w:rPr>
          <w:rFonts w:ascii="Amazon Ember" w:eastAsia="Times New Roman" w:hAnsi="Amazon Ember" w:cs="Times New Roman"/>
          <w:color w:val="0F1111"/>
          <w:kern w:val="0"/>
          <w:sz w:val="21"/>
          <w:szCs w:val="21"/>
          <w14:ligatures w14:val="none"/>
        </w:rPr>
        <w:t>is an invaluable guide to both novice and experienced researchers from a diversity of disciplines, backgrounds, and levels of study for understanding how action research works in real-life contexts. The </w:t>
      </w:r>
      <w:r w:rsidRPr="003D13C1">
        <w:rPr>
          <w:rFonts w:ascii="Amazon Ember" w:eastAsia="Times New Roman" w:hAnsi="Amazon Ember" w:cs="Times New Roman"/>
          <w:b/>
          <w:bCs/>
          <w:color w:val="0F1111"/>
          <w:kern w:val="0"/>
          <w:sz w:val="21"/>
          <w:szCs w:val="21"/>
          <w14:ligatures w14:val="none"/>
        </w:rPr>
        <w:t>Fifth Edition</w:t>
      </w:r>
      <w:r w:rsidRPr="003D13C1">
        <w:rPr>
          <w:rFonts w:ascii="Amazon Ember" w:eastAsia="Times New Roman" w:hAnsi="Amazon Ember" w:cs="Times New Roman"/>
          <w:color w:val="0F1111"/>
          <w:kern w:val="0"/>
          <w:sz w:val="21"/>
          <w:szCs w:val="21"/>
          <w14:ligatures w14:val="none"/>
        </w:rPr>
        <w:t> builds on the experiences of the authors by acknowledging the dramatic changes taking place in our everyday lives, including developments of social and digital media that have become central to modern life. Author Ernest T. Stringer and new co-author Alfredo Ortiz Aragón aim to provide a meaningful methodology arising from their extensive field experience for both students and practitioners.  Presenting research that produces practical, effective, and sustainable outcomes to real-world problems, </w:t>
      </w:r>
      <w:r w:rsidRPr="003D13C1">
        <w:rPr>
          <w:rFonts w:ascii="Amazon Ember" w:eastAsia="Times New Roman" w:hAnsi="Amazon Ember" w:cs="Times New Roman"/>
          <w:b/>
          <w:bCs/>
          <w:color w:val="0F1111"/>
          <w:kern w:val="0"/>
          <w:sz w:val="21"/>
          <w:szCs w:val="21"/>
          <w14:ligatures w14:val="none"/>
        </w:rPr>
        <w:t>Action Research </w:t>
      </w:r>
      <w:r w:rsidRPr="003D13C1">
        <w:rPr>
          <w:rFonts w:ascii="Amazon Ember" w:eastAsia="Times New Roman" w:hAnsi="Amazon Ember" w:cs="Times New Roman"/>
          <w:color w:val="0F1111"/>
          <w:kern w:val="0"/>
          <w:sz w:val="21"/>
          <w:szCs w:val="21"/>
          <w14:ligatures w14:val="none"/>
        </w:rPr>
        <w:t>helps students see the value of their research in a broader context, beyond academia, to effecting change on a larger scale.</w:t>
      </w:r>
      <w:r w:rsidRPr="003D13C1">
        <w:rPr>
          <w:rFonts w:ascii="Amazon Ember" w:eastAsia="Times New Roman" w:hAnsi="Amazon Ember" w:cs="Times New Roman"/>
          <w:color w:val="0F1111"/>
          <w:kern w:val="0"/>
          <w:sz w:val="21"/>
          <w:szCs w:val="21"/>
          <w14:ligatures w14:val="none"/>
        </w:rPr>
        <w:br/>
      </w:r>
      <w:r w:rsidRPr="003D13C1">
        <w:rPr>
          <w:rFonts w:ascii="Amazon Ember" w:eastAsia="Times New Roman" w:hAnsi="Amazon Ember" w:cs="Times New Roman"/>
          <w:color w:val="0F1111"/>
          <w:kern w:val="0"/>
          <w:sz w:val="21"/>
          <w:szCs w:val="21"/>
          <w14:ligatures w14:val="none"/>
        </w:rPr>
        <w:br/>
        <w:t>Additional resources can be found at the authors’ website </w:t>
      </w:r>
      <w:hyperlink r:id="rId10" w:history="1">
        <w:r w:rsidRPr="003D13C1">
          <w:rPr>
            <w:rFonts w:ascii="Amazon Ember" w:eastAsia="Times New Roman" w:hAnsi="Amazon Ember" w:cs="Times New Roman"/>
            <w:b/>
            <w:bCs/>
            <w:color w:val="007185"/>
            <w:kern w:val="0"/>
            <w:sz w:val="21"/>
            <w:szCs w:val="21"/>
            <w14:ligatures w14:val="none"/>
          </w:rPr>
          <w:t>https://www.actionresearch5.com/</w:t>
        </w:r>
      </w:hyperlink>
      <w:r w:rsidRPr="003D13C1">
        <w:rPr>
          <w:rFonts w:ascii="Amazon Ember" w:eastAsia="Times New Roman" w:hAnsi="Amazon Ember" w:cs="Times New Roman"/>
          <w:b/>
          <w:bCs/>
          <w:color w:val="0F1111"/>
          <w:kern w:val="0"/>
          <w:sz w:val="21"/>
          <w:szCs w:val="21"/>
          <w14:ligatures w14:val="none"/>
        </w:rPr>
        <w:t>.</w:t>
      </w:r>
    </w:p>
    <w:p w14:paraId="562E6958" w14:textId="3BC839B6" w:rsidR="003D13C1" w:rsidRPr="00F11672" w:rsidRDefault="003D13C1" w:rsidP="003D13C1">
      <w:pPr>
        <w:shd w:val="clear" w:color="auto" w:fill="FFFFFF"/>
        <w:spacing w:line="540" w:lineRule="atLeast"/>
        <w:outlineLvl w:val="0"/>
        <w:rPr>
          <w:rFonts w:ascii="Amazon Ember" w:eastAsia="Times New Roman" w:hAnsi="Amazon Ember" w:cs="Times New Roman"/>
          <w:b/>
          <w:bCs/>
          <w:color w:val="0F1111"/>
          <w:kern w:val="36"/>
          <w:sz w:val="42"/>
          <w:szCs w:val="42"/>
          <w14:ligatures w14:val="none"/>
        </w:rPr>
      </w:pPr>
      <w:r w:rsidRPr="00F11672">
        <w:rPr>
          <w:rFonts w:ascii="Amazon Ember" w:eastAsia="Times New Roman" w:hAnsi="Amazon Ember" w:cs="Times New Roman"/>
          <w:b/>
          <w:bCs/>
          <w:color w:val="0F1111"/>
          <w:kern w:val="36"/>
          <w:sz w:val="28"/>
          <w:szCs w:val="28"/>
          <w14:ligatures w14:val="none"/>
        </w:rPr>
        <w:t>Doing Action Research in Your Own Organization</w:t>
      </w:r>
      <w:r w:rsidRPr="00F11672">
        <w:rPr>
          <w:rFonts w:ascii="Amazon Ember" w:eastAsia="Times New Roman" w:hAnsi="Amazon Ember" w:cs="Times New Roman"/>
          <w:b/>
          <w:bCs/>
          <w:color w:val="0F1111"/>
          <w:kern w:val="36"/>
          <w:sz w:val="36"/>
          <w:szCs w:val="36"/>
          <w14:ligatures w14:val="none"/>
        </w:rPr>
        <w:t> </w:t>
      </w:r>
      <w:r w:rsidRPr="00F11672">
        <w:rPr>
          <w:rFonts w:ascii="Amazon Ember" w:eastAsia="Times New Roman" w:hAnsi="Amazon Ember" w:cs="Times New Roman"/>
          <w:b/>
          <w:bCs/>
          <w:color w:val="565959"/>
          <w:kern w:val="36"/>
          <w:sz w:val="27"/>
          <w:szCs w:val="27"/>
          <w14:ligatures w14:val="none"/>
        </w:rPr>
        <w:t>Fifth Edition</w:t>
      </w:r>
    </w:p>
    <w:p w14:paraId="4D8C285D" w14:textId="77777777" w:rsidR="003D13C1" w:rsidRPr="00F11672" w:rsidRDefault="003D13C1" w:rsidP="003D13C1">
      <w:pPr>
        <w:shd w:val="clear" w:color="auto" w:fill="FFFFFF"/>
        <w:rPr>
          <w:rFonts w:ascii="Amazon Ember" w:eastAsia="Times New Roman" w:hAnsi="Amazon Ember" w:cs="Times New Roman"/>
          <w:color w:val="0F1111"/>
          <w:kern w:val="0"/>
          <w:sz w:val="21"/>
          <w:szCs w:val="21"/>
          <w14:ligatures w14:val="none"/>
        </w:rPr>
      </w:pPr>
      <w:r w:rsidRPr="00F11672">
        <w:rPr>
          <w:rFonts w:ascii="Amazon Ember" w:eastAsia="Times New Roman" w:hAnsi="Amazon Ember" w:cs="Times New Roman"/>
          <w:color w:val="0F1111"/>
          <w:kern w:val="0"/>
          <w:sz w:val="21"/>
          <w:szCs w:val="21"/>
          <w14:ligatures w14:val="none"/>
        </w:rPr>
        <w:t>by </w:t>
      </w:r>
      <w:hyperlink r:id="rId11" w:history="1">
        <w:r w:rsidRPr="00F11672">
          <w:rPr>
            <w:rFonts w:ascii="Amazon Ember" w:eastAsia="Times New Roman" w:hAnsi="Amazon Ember" w:cs="Times New Roman"/>
            <w:color w:val="007185"/>
            <w:kern w:val="0"/>
            <w:sz w:val="21"/>
            <w:szCs w:val="21"/>
            <w:u w:val="single"/>
            <w14:ligatures w14:val="none"/>
          </w:rPr>
          <w:t>David Coghlan</w:t>
        </w:r>
      </w:hyperlink>
      <w:r w:rsidRPr="00F11672">
        <w:rPr>
          <w:rFonts w:ascii="Amazon Ember" w:eastAsia="Times New Roman" w:hAnsi="Amazon Ember" w:cs="Times New Roman"/>
          <w:color w:val="0F1111"/>
          <w:kern w:val="0"/>
          <w:sz w:val="21"/>
          <w:szCs w:val="21"/>
          <w14:ligatures w14:val="none"/>
        </w:rPr>
        <w:t> </w:t>
      </w:r>
      <w:r w:rsidRPr="00F11672">
        <w:t xml:space="preserve"> </w:t>
      </w:r>
    </w:p>
    <w:p w14:paraId="14F557FF" w14:textId="77777777" w:rsidR="003D13C1" w:rsidRPr="00F11672" w:rsidRDefault="003D13C1" w:rsidP="003D13C1">
      <w:pPr>
        <w:shd w:val="clear" w:color="auto" w:fill="FFFFFF"/>
        <w:rPr>
          <w:rFonts w:ascii="Amazon Ember" w:eastAsia="Times New Roman" w:hAnsi="Amazon Ember" w:cs="Times New Roman"/>
          <w:color w:val="0F1111"/>
          <w:kern w:val="0"/>
          <w:sz w:val="21"/>
          <w:szCs w:val="21"/>
          <w14:ligatures w14:val="none"/>
        </w:rPr>
      </w:pPr>
      <w:r w:rsidRPr="00F11672">
        <w:rPr>
          <w:rFonts w:ascii="Amazon Ember" w:eastAsia="Times New Roman" w:hAnsi="Amazon Ember" w:cs="Times New Roman"/>
          <w:color w:val="0F1111"/>
          <w:kern w:val="0"/>
          <w:sz w:val="21"/>
          <w:szCs w:val="21"/>
          <w14:ligatures w14:val="none"/>
        </w:rPr>
        <w:t> </w:t>
      </w:r>
    </w:p>
    <w:p w14:paraId="233D8DCE" w14:textId="77777777" w:rsidR="003D13C1" w:rsidRPr="00F11672" w:rsidRDefault="003D13C1" w:rsidP="003D13C1">
      <w:pPr>
        <w:shd w:val="clear" w:color="auto" w:fill="FFFFFF"/>
        <w:spacing w:line="300" w:lineRule="atLeast"/>
        <w:rPr>
          <w:rFonts w:ascii="Amazon Ember" w:eastAsia="Times New Roman" w:hAnsi="Amazon Ember" w:cs="Times New Roman"/>
          <w:color w:val="000000"/>
          <w:kern w:val="0"/>
          <w:sz w:val="21"/>
          <w:szCs w:val="21"/>
          <w14:ligatures w14:val="none"/>
        </w:rPr>
      </w:pPr>
      <w:r>
        <w:fldChar w:fldCharType="begin"/>
      </w:r>
      <w:r>
        <w:instrText xml:space="preserve"> INCLUDEPICTURE "https://m.media-amazon.com/images/I/71vUjIe+LWL._SL1500_.jpg" \* MERGEFORMATINET </w:instrText>
      </w:r>
      <w:r>
        <w:fldChar w:fldCharType="separate"/>
      </w:r>
      <w:r>
        <w:rPr>
          <w:noProof/>
        </w:rPr>
        <w:drawing>
          <wp:anchor distT="0" distB="0" distL="114300" distR="114300" simplePos="0" relativeHeight="251660288" behindDoc="0" locked="0" layoutInCell="1" allowOverlap="1" wp14:anchorId="4E410E51" wp14:editId="30CF06FA">
            <wp:simplePos x="0" y="0"/>
            <wp:positionH relativeFrom="column">
              <wp:posOffset>0</wp:posOffset>
            </wp:positionH>
            <wp:positionV relativeFrom="paragraph">
              <wp:posOffset>1905</wp:posOffset>
            </wp:positionV>
            <wp:extent cx="1356995" cy="1931035"/>
            <wp:effectExtent l="0" t="0" r="1905" b="0"/>
            <wp:wrapSquare wrapText="bothSides"/>
            <wp:docPr id="948087582" name="Picture 4"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87582" name="Picture 4" descr="A book cover of a book&#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6995" cy="193103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0B75EC35" w14:textId="77777777" w:rsidR="003D13C1" w:rsidRPr="00F11672" w:rsidRDefault="003D13C1" w:rsidP="003D13C1">
      <w:pPr>
        <w:shd w:val="clear" w:color="auto" w:fill="FFFFFF"/>
        <w:rPr>
          <w:rFonts w:ascii="Amazon Ember" w:eastAsia="Times New Roman" w:hAnsi="Amazon Ember" w:cs="Times New Roman"/>
          <w:color w:val="0F1111"/>
          <w:kern w:val="0"/>
          <w:sz w:val="21"/>
          <w:szCs w:val="21"/>
          <w14:ligatures w14:val="none"/>
        </w:rPr>
      </w:pPr>
      <w:r w:rsidRPr="00F11672">
        <w:rPr>
          <w:rFonts w:ascii="Amazon Ember" w:eastAsia="Times New Roman" w:hAnsi="Amazon Ember" w:cs="Times New Roman"/>
          <w:color w:val="0F1111"/>
          <w:kern w:val="0"/>
          <w:sz w:val="21"/>
          <w:szCs w:val="21"/>
          <w14:ligatures w14:val="none"/>
        </w:rPr>
        <w:t xml:space="preserve">Concise and unintimidating, the fifth edition of this bestselling book is the only pragmatic, </w:t>
      </w:r>
      <w:proofErr w:type="gramStart"/>
      <w:r w:rsidRPr="00F11672">
        <w:rPr>
          <w:rFonts w:ascii="Amazon Ember" w:eastAsia="Times New Roman" w:hAnsi="Amazon Ember" w:cs="Times New Roman"/>
          <w:color w:val="0F1111"/>
          <w:kern w:val="0"/>
          <w:sz w:val="21"/>
          <w:szCs w:val="21"/>
          <w14:ligatures w14:val="none"/>
        </w:rPr>
        <w:t>quick-start</w:t>
      </w:r>
      <w:proofErr w:type="gramEnd"/>
      <w:r w:rsidRPr="00F11672">
        <w:rPr>
          <w:rFonts w:ascii="Amazon Ember" w:eastAsia="Times New Roman" w:hAnsi="Amazon Ember" w:cs="Times New Roman"/>
          <w:color w:val="0F1111"/>
          <w:kern w:val="0"/>
          <w:sz w:val="21"/>
          <w:szCs w:val="21"/>
          <w14:ligatures w14:val="none"/>
        </w:rPr>
        <w:t xml:space="preserve"> guide to the main theories, issues, and approaches to insider action research.</w:t>
      </w:r>
    </w:p>
    <w:p w14:paraId="45F374F6" w14:textId="77777777" w:rsidR="003D13C1" w:rsidRPr="00F11672" w:rsidRDefault="003D13C1" w:rsidP="003D13C1">
      <w:pPr>
        <w:shd w:val="clear" w:color="auto" w:fill="FFFFFF"/>
        <w:spacing w:after="210"/>
        <w:rPr>
          <w:rFonts w:ascii="Amazon Ember" w:eastAsia="Times New Roman" w:hAnsi="Amazon Ember" w:cs="Times New Roman"/>
          <w:color w:val="0F1111"/>
          <w:kern w:val="0"/>
          <w:sz w:val="21"/>
          <w:szCs w:val="21"/>
          <w14:ligatures w14:val="none"/>
        </w:rPr>
      </w:pPr>
      <w:r w:rsidRPr="00F11672">
        <w:rPr>
          <w:rFonts w:ascii="Amazon Ember" w:eastAsia="Times New Roman" w:hAnsi="Amazon Ember" w:cs="Times New Roman"/>
          <w:color w:val="0F1111"/>
          <w:kern w:val="0"/>
          <w:sz w:val="21"/>
          <w:szCs w:val="21"/>
          <w14:ligatures w14:val="none"/>
        </w:rPr>
        <w:t>With an encouraging and approachable tone, David is the perfect mentor for anyone conducting action research in their own organization. Calming nerves at the same time as building confidence, he helps readers devise an appropriate research design that anticipates possible challenges and fits within the limits of their environments.</w:t>
      </w:r>
    </w:p>
    <w:p w14:paraId="27DAD4B0" w14:textId="77777777" w:rsidR="003D13C1" w:rsidRPr="00F11672" w:rsidRDefault="003D13C1" w:rsidP="003D13C1">
      <w:pPr>
        <w:shd w:val="clear" w:color="auto" w:fill="FFFFFF"/>
        <w:spacing w:after="210"/>
        <w:rPr>
          <w:rFonts w:ascii="Amazon Ember" w:eastAsia="Times New Roman" w:hAnsi="Amazon Ember" w:cs="Times New Roman"/>
          <w:color w:val="0F1111"/>
          <w:kern w:val="0"/>
          <w:sz w:val="21"/>
          <w:szCs w:val="21"/>
          <w14:ligatures w14:val="none"/>
        </w:rPr>
      </w:pPr>
      <w:r w:rsidRPr="00F11672">
        <w:rPr>
          <w:rFonts w:ascii="Amazon Ember" w:eastAsia="Times New Roman" w:hAnsi="Amazon Ember" w:cs="Times New Roman"/>
          <w:color w:val="0F1111"/>
          <w:kern w:val="0"/>
          <w:sz w:val="21"/>
          <w:szCs w:val="21"/>
          <w14:ligatures w14:val="none"/>
        </w:rPr>
        <w:t xml:space="preserve">A complete do-it-yourself toolkit for every step of the action research process, </w:t>
      </w:r>
    </w:p>
    <w:p w14:paraId="111E3D2E" w14:textId="77777777" w:rsidR="003D13C1" w:rsidRPr="00A65BC3" w:rsidRDefault="003D13C1" w:rsidP="003D13C1">
      <w:pPr>
        <w:shd w:val="clear" w:color="auto" w:fill="FFFFFF"/>
        <w:rPr>
          <w:rFonts w:ascii="Amazon Ember" w:eastAsia="Times New Roman" w:hAnsi="Amazon Ember" w:cs="Times New Roman"/>
          <w:color w:val="0F1111"/>
          <w:kern w:val="0"/>
          <w:sz w:val="21"/>
          <w:szCs w:val="21"/>
          <w14:ligatures w14:val="none"/>
        </w:rPr>
      </w:pPr>
    </w:p>
    <w:p w14:paraId="501DCE00" w14:textId="77777777" w:rsidR="003D13C1" w:rsidRDefault="003D13C1" w:rsidP="003D13C1"/>
    <w:p w14:paraId="2274A9FF" w14:textId="77777777" w:rsidR="003D13C1" w:rsidRPr="00C94001" w:rsidRDefault="003D13C1" w:rsidP="003D13C1">
      <w:pPr>
        <w:shd w:val="clear" w:color="auto" w:fill="FFFFFF"/>
        <w:spacing w:line="540" w:lineRule="atLeast"/>
        <w:outlineLvl w:val="0"/>
        <w:rPr>
          <w:rFonts w:ascii="Amazon Ember" w:eastAsia="Times New Roman" w:hAnsi="Amazon Ember" w:cs="Times New Roman"/>
          <w:b/>
          <w:bCs/>
          <w:color w:val="0F1111"/>
          <w:kern w:val="36"/>
          <w:sz w:val="42"/>
          <w:szCs w:val="42"/>
          <w14:ligatures w14:val="none"/>
        </w:rPr>
      </w:pPr>
      <w:r w:rsidRPr="003D13C1">
        <w:rPr>
          <w:rFonts w:ascii="Amazon Ember" w:eastAsia="Times New Roman" w:hAnsi="Amazon Ember" w:cs="Times New Roman"/>
          <w:b/>
          <w:bCs/>
          <w:noProof/>
          <w:color w:val="0F1111"/>
          <w:kern w:val="36"/>
          <w:sz w:val="28"/>
          <w:szCs w:val="28"/>
        </w:rPr>
        <w:drawing>
          <wp:anchor distT="0" distB="0" distL="114300" distR="114300" simplePos="0" relativeHeight="251661312" behindDoc="0" locked="0" layoutInCell="1" allowOverlap="1" wp14:anchorId="114B7E96" wp14:editId="18440B33">
            <wp:simplePos x="0" y="0"/>
            <wp:positionH relativeFrom="column">
              <wp:posOffset>0</wp:posOffset>
            </wp:positionH>
            <wp:positionV relativeFrom="paragraph">
              <wp:posOffset>0</wp:posOffset>
            </wp:positionV>
            <wp:extent cx="1356995" cy="1989853"/>
            <wp:effectExtent l="0" t="0" r="1905" b="4445"/>
            <wp:wrapSquare wrapText="bothSides"/>
            <wp:docPr id="20716315" name="Picture 5"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315" name="Picture 5" descr="A book cover of a boo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6995" cy="1989853"/>
                    </a:xfrm>
                    <a:prstGeom prst="rect">
                      <a:avLst/>
                    </a:prstGeom>
                  </pic:spPr>
                </pic:pic>
              </a:graphicData>
            </a:graphic>
            <wp14:sizeRelH relativeFrom="page">
              <wp14:pctWidth>0</wp14:pctWidth>
            </wp14:sizeRelH>
            <wp14:sizeRelV relativeFrom="page">
              <wp14:pctHeight>0</wp14:pctHeight>
            </wp14:sizeRelV>
          </wp:anchor>
        </w:drawing>
      </w:r>
      <w:r w:rsidRPr="00C94001">
        <w:rPr>
          <w:rFonts w:ascii="Amazon Ember" w:eastAsia="Times New Roman" w:hAnsi="Amazon Ember" w:cs="Times New Roman"/>
          <w:b/>
          <w:bCs/>
          <w:color w:val="0F1111"/>
          <w:kern w:val="36"/>
          <w:sz w:val="28"/>
          <w:szCs w:val="28"/>
          <w14:ligatures w14:val="none"/>
        </w:rPr>
        <w:t>Thematic Analysis: A Practical Guide</w:t>
      </w:r>
      <w:r w:rsidRPr="00C94001">
        <w:rPr>
          <w:rFonts w:ascii="Amazon Ember" w:eastAsia="Times New Roman" w:hAnsi="Amazon Ember" w:cs="Times New Roman"/>
          <w:b/>
          <w:bCs/>
          <w:color w:val="0F1111"/>
          <w:kern w:val="36"/>
          <w:sz w:val="36"/>
          <w:szCs w:val="36"/>
          <w14:ligatures w14:val="none"/>
        </w:rPr>
        <w:t> </w:t>
      </w:r>
      <w:r w:rsidRPr="00C94001">
        <w:rPr>
          <w:rFonts w:ascii="Amazon Ember" w:eastAsia="Times New Roman" w:hAnsi="Amazon Ember" w:cs="Times New Roman"/>
          <w:b/>
          <w:bCs/>
          <w:color w:val="565959"/>
          <w:kern w:val="36"/>
          <w:sz w:val="27"/>
          <w:szCs w:val="27"/>
          <w14:ligatures w14:val="none"/>
        </w:rPr>
        <w:t>1st Edition</w:t>
      </w:r>
    </w:p>
    <w:p w14:paraId="70AA66DD" w14:textId="77777777" w:rsidR="003D13C1" w:rsidRPr="00C94001" w:rsidRDefault="003D13C1" w:rsidP="003D13C1">
      <w:pPr>
        <w:shd w:val="clear" w:color="auto" w:fill="FFFFFF"/>
        <w:rPr>
          <w:rFonts w:ascii="Amazon Ember" w:eastAsia="Times New Roman" w:hAnsi="Amazon Ember" w:cs="Times New Roman"/>
          <w:color w:val="0F1111"/>
          <w:kern w:val="0"/>
          <w:sz w:val="21"/>
          <w:szCs w:val="21"/>
          <w14:ligatures w14:val="none"/>
        </w:rPr>
      </w:pPr>
      <w:r w:rsidRPr="00C94001">
        <w:rPr>
          <w:rFonts w:ascii="Amazon Ember" w:eastAsia="Times New Roman" w:hAnsi="Amazon Ember" w:cs="Times New Roman"/>
          <w:color w:val="0F1111"/>
          <w:kern w:val="0"/>
          <w:sz w:val="21"/>
          <w:szCs w:val="21"/>
          <w14:ligatures w14:val="none"/>
        </w:rPr>
        <w:t>by </w:t>
      </w:r>
      <w:hyperlink r:id="rId14" w:history="1">
        <w:r w:rsidRPr="00C94001">
          <w:rPr>
            <w:rFonts w:ascii="Amazon Ember" w:eastAsia="Times New Roman" w:hAnsi="Amazon Ember" w:cs="Times New Roman"/>
            <w:color w:val="007185"/>
            <w:kern w:val="0"/>
            <w:sz w:val="21"/>
            <w:szCs w:val="21"/>
            <w:u w:val="single"/>
            <w14:ligatures w14:val="none"/>
          </w:rPr>
          <w:t>Virginia Braun</w:t>
        </w:r>
      </w:hyperlink>
      <w:r w:rsidRPr="00C94001">
        <w:rPr>
          <w:rFonts w:ascii="Amazon Ember" w:eastAsia="Times New Roman" w:hAnsi="Amazon Ember" w:cs="Times New Roman"/>
          <w:color w:val="0F1111"/>
          <w:kern w:val="0"/>
          <w:sz w:val="21"/>
          <w:szCs w:val="21"/>
          <w14:ligatures w14:val="none"/>
        </w:rPr>
        <w:t> </w:t>
      </w:r>
      <w:r w:rsidRPr="00C94001">
        <w:rPr>
          <w:rFonts w:ascii="Amazon Ember" w:eastAsia="Times New Roman" w:hAnsi="Amazon Ember" w:cs="Times New Roman"/>
          <w:color w:val="565959"/>
          <w:kern w:val="0"/>
          <w:sz w:val="21"/>
          <w:szCs w:val="21"/>
          <w14:ligatures w14:val="none"/>
        </w:rPr>
        <w:t>(Author), </w:t>
      </w:r>
      <w:hyperlink r:id="rId15" w:history="1">
        <w:r w:rsidRPr="00C94001">
          <w:rPr>
            <w:rFonts w:ascii="Amazon Ember" w:eastAsia="Times New Roman" w:hAnsi="Amazon Ember" w:cs="Times New Roman"/>
            <w:color w:val="007185"/>
            <w:kern w:val="0"/>
            <w:sz w:val="21"/>
            <w:szCs w:val="21"/>
            <w:u w:val="single"/>
            <w14:ligatures w14:val="none"/>
          </w:rPr>
          <w:t>Victoria Clarke</w:t>
        </w:r>
      </w:hyperlink>
      <w:r w:rsidRPr="00C94001">
        <w:rPr>
          <w:rFonts w:ascii="Amazon Ember" w:eastAsia="Times New Roman" w:hAnsi="Amazon Ember" w:cs="Times New Roman"/>
          <w:color w:val="0F1111"/>
          <w:kern w:val="0"/>
          <w:sz w:val="21"/>
          <w:szCs w:val="21"/>
          <w14:ligatures w14:val="none"/>
        </w:rPr>
        <w:t> </w:t>
      </w:r>
      <w:r w:rsidRPr="00C94001">
        <w:rPr>
          <w:rFonts w:ascii="Amazon Ember" w:eastAsia="Times New Roman" w:hAnsi="Amazon Ember" w:cs="Times New Roman"/>
          <w:color w:val="565959"/>
          <w:kern w:val="0"/>
          <w:sz w:val="21"/>
          <w:szCs w:val="21"/>
          <w14:ligatures w14:val="none"/>
        </w:rPr>
        <w:t>(Author)</w:t>
      </w:r>
    </w:p>
    <w:p w14:paraId="54391436" w14:textId="77777777" w:rsidR="003D13C1" w:rsidRPr="00C94001" w:rsidRDefault="00DD685D" w:rsidP="003D13C1">
      <w:pPr>
        <w:spacing w:after="210" w:line="285" w:lineRule="atLeast"/>
        <w:rPr>
          <w:rFonts w:ascii="Amazon Ember" w:eastAsia="Times New Roman" w:hAnsi="Amazon Ember" w:cs="Times New Roman"/>
          <w:kern w:val="0"/>
          <w:sz w:val="21"/>
          <w:szCs w:val="21"/>
          <w14:ligatures w14:val="none"/>
        </w:rPr>
      </w:pPr>
      <w:r>
        <w:rPr>
          <w:rFonts w:ascii="Times New Roman" w:eastAsia="Times New Roman" w:hAnsi="Times New Roman" w:cs="Times New Roman"/>
          <w:noProof/>
          <w:kern w:val="0"/>
        </w:rPr>
        <w:pict w14:anchorId="056E5AAE">
          <v:rect id="_x0000_i1029" alt="" style="width:468pt;height:.05pt;mso-width-percent:0;mso-height-percent:0;mso-width-percent:0;mso-height-percent:0" o:hralign="center" o:hrstd="t" o:hrnoshade="t" o:hr="t" fillcolor="#0f1111" stroked="f"/>
        </w:pict>
      </w:r>
    </w:p>
    <w:p w14:paraId="2CC9330F" w14:textId="77777777" w:rsidR="003D13C1" w:rsidRPr="00C94001" w:rsidRDefault="003D13C1" w:rsidP="003D13C1">
      <w:pPr>
        <w:shd w:val="clear" w:color="auto" w:fill="FFFFFF"/>
        <w:spacing w:after="210"/>
        <w:rPr>
          <w:rFonts w:ascii="Amazon Ember" w:eastAsia="Times New Roman" w:hAnsi="Amazon Ember" w:cs="Times New Roman"/>
          <w:color w:val="0F1111"/>
          <w:kern w:val="0"/>
          <w:sz w:val="21"/>
          <w:szCs w:val="21"/>
          <w14:ligatures w14:val="none"/>
        </w:rPr>
      </w:pPr>
      <w:r w:rsidRPr="00C94001">
        <w:rPr>
          <w:rFonts w:ascii="Amazon Ember" w:eastAsia="Times New Roman" w:hAnsi="Amazon Ember" w:cs="Times New Roman"/>
          <w:b/>
          <w:bCs/>
          <w:color w:val="0F1111"/>
          <w:kern w:val="0"/>
          <w:sz w:val="21"/>
          <w:szCs w:val="21"/>
          <w14:ligatures w14:val="none"/>
        </w:rPr>
        <w:t>**Winner of the 2022 British Psychological Society Book Award - Textbook Category**</w:t>
      </w:r>
      <w:r w:rsidRPr="00C94001">
        <w:rPr>
          <w:rFonts w:ascii="Amazon Ember" w:eastAsia="Times New Roman" w:hAnsi="Amazon Ember" w:cs="Times New Roman"/>
          <w:b/>
          <w:bCs/>
          <w:color w:val="0F1111"/>
          <w:kern w:val="0"/>
          <w:sz w:val="21"/>
          <w:szCs w:val="21"/>
          <w14:ligatures w14:val="none"/>
        </w:rPr>
        <w:br/>
      </w:r>
      <w:r w:rsidRPr="00C94001">
        <w:rPr>
          <w:rFonts w:ascii="Amazon Ember" w:eastAsia="Times New Roman" w:hAnsi="Amazon Ember" w:cs="Times New Roman"/>
          <w:color w:val="0F1111"/>
          <w:kern w:val="0"/>
          <w:sz w:val="21"/>
          <w:szCs w:val="21"/>
          <w14:ligatures w14:val="none"/>
        </w:rPr>
        <w:br/>
        <w:t>Developed and adapted by the authors of this book, thematic analysis (TA) is one of the most popular qualitative data analytic techniques in psychology and the social and health sciences.</w:t>
      </w:r>
    </w:p>
    <w:p w14:paraId="3DB89F51" w14:textId="77777777" w:rsidR="003D13C1" w:rsidRPr="00C94001" w:rsidRDefault="003D13C1" w:rsidP="003D13C1">
      <w:pPr>
        <w:shd w:val="clear" w:color="auto" w:fill="FFFFFF"/>
        <w:spacing w:after="210"/>
        <w:rPr>
          <w:rFonts w:ascii="Amazon Ember" w:eastAsia="Times New Roman" w:hAnsi="Amazon Ember" w:cs="Times New Roman"/>
          <w:color w:val="0F1111"/>
          <w:kern w:val="0"/>
          <w:sz w:val="21"/>
          <w:szCs w:val="21"/>
          <w14:ligatures w14:val="none"/>
        </w:rPr>
      </w:pPr>
      <w:r w:rsidRPr="00C94001">
        <w:rPr>
          <w:rFonts w:ascii="Amazon Ember" w:eastAsia="Times New Roman" w:hAnsi="Amazon Ember" w:cs="Times New Roman"/>
          <w:color w:val="0F1111"/>
          <w:kern w:val="0"/>
          <w:sz w:val="21"/>
          <w:szCs w:val="21"/>
          <w14:ligatures w14:val="none"/>
        </w:rPr>
        <w:lastRenderedPageBreak/>
        <w:t>Building on the success of Braun &amp; Clarke’s 2006 paper first outlining their approach – which has over 100,000 citations on Google</w:t>
      </w:r>
      <w:r>
        <w:rPr>
          <w:rFonts w:ascii="Amazon Ember" w:eastAsia="Times New Roman" w:hAnsi="Amazon Ember" w:cs="Times New Roman"/>
          <w:color w:val="0F1111"/>
          <w:kern w:val="0"/>
          <w:sz w:val="21"/>
          <w:szCs w:val="21"/>
          <w14:ligatures w14:val="none"/>
        </w:rPr>
        <w:t xml:space="preserve"> </w:t>
      </w:r>
      <w:r w:rsidRPr="00C94001">
        <w:rPr>
          <w:rFonts w:ascii="Amazon Ember" w:eastAsia="Times New Roman" w:hAnsi="Amazon Ember" w:cs="Times New Roman"/>
          <w:color w:val="0F1111"/>
          <w:kern w:val="0"/>
          <w:sz w:val="21"/>
          <w:szCs w:val="21"/>
          <w14:ligatures w14:val="none"/>
        </w:rPr>
        <w:t>Scholar – this book is the definitive guide to TA, covering:</w:t>
      </w:r>
    </w:p>
    <w:p w14:paraId="6EC4AA3C" w14:textId="77777777" w:rsidR="003D13C1" w:rsidRPr="00C94001" w:rsidRDefault="003D13C1" w:rsidP="00A347D7">
      <w:pPr>
        <w:shd w:val="clear" w:color="auto" w:fill="FFFFFF"/>
        <w:spacing w:after="210"/>
        <w:rPr>
          <w:rFonts w:ascii="Amazon Ember" w:eastAsia="Times New Roman" w:hAnsi="Amazon Ember" w:cs="Times New Roman"/>
          <w:color w:val="0F1111"/>
          <w:kern w:val="0"/>
          <w:sz w:val="21"/>
          <w:szCs w:val="21"/>
          <w14:ligatures w14:val="none"/>
        </w:rPr>
      </w:pPr>
      <w:r w:rsidRPr="00C94001">
        <w:rPr>
          <w:rFonts w:ascii="Amazon Ember" w:eastAsia="Times New Roman" w:hAnsi="Amazon Ember" w:cs="Times New Roman"/>
          <w:color w:val="0F1111"/>
          <w:kern w:val="0"/>
          <w:sz w:val="21"/>
          <w:szCs w:val="21"/>
          <w14:ligatures w14:val="none"/>
        </w:rPr>
        <w:t xml:space="preserve">-          </w:t>
      </w:r>
      <w:proofErr w:type="spellStart"/>
      <w:r w:rsidRPr="00C94001">
        <w:rPr>
          <w:rFonts w:ascii="Amazon Ember" w:eastAsia="Times New Roman" w:hAnsi="Amazon Ember" w:cs="Times New Roman"/>
          <w:color w:val="0F1111"/>
          <w:kern w:val="0"/>
          <w:sz w:val="21"/>
          <w:szCs w:val="21"/>
          <w14:ligatures w14:val="none"/>
        </w:rPr>
        <w:t>Contextualisation</w:t>
      </w:r>
      <w:proofErr w:type="spellEnd"/>
      <w:r w:rsidRPr="00C94001">
        <w:rPr>
          <w:rFonts w:ascii="Amazon Ember" w:eastAsia="Times New Roman" w:hAnsi="Amazon Ember" w:cs="Times New Roman"/>
          <w:color w:val="0F1111"/>
          <w:kern w:val="0"/>
          <w:sz w:val="21"/>
          <w:szCs w:val="21"/>
          <w14:ligatures w14:val="none"/>
        </w:rPr>
        <w:t xml:space="preserve"> of TA</w:t>
      </w:r>
    </w:p>
    <w:p w14:paraId="09C3A867" w14:textId="77777777" w:rsidR="003D13C1" w:rsidRPr="00C94001" w:rsidRDefault="003D13C1" w:rsidP="00A347D7">
      <w:pPr>
        <w:shd w:val="clear" w:color="auto" w:fill="FFFFFF"/>
        <w:spacing w:after="210"/>
        <w:rPr>
          <w:rFonts w:ascii="Amazon Ember" w:eastAsia="Times New Roman" w:hAnsi="Amazon Ember" w:cs="Times New Roman"/>
          <w:color w:val="0F1111"/>
          <w:kern w:val="0"/>
          <w:sz w:val="21"/>
          <w:szCs w:val="21"/>
          <w14:ligatures w14:val="none"/>
        </w:rPr>
      </w:pPr>
      <w:r w:rsidRPr="00C94001">
        <w:rPr>
          <w:rFonts w:ascii="Amazon Ember" w:eastAsia="Times New Roman" w:hAnsi="Amazon Ember" w:cs="Times New Roman"/>
          <w:color w:val="0F1111"/>
          <w:kern w:val="0"/>
          <w:sz w:val="21"/>
          <w:szCs w:val="21"/>
          <w14:ligatures w14:val="none"/>
        </w:rPr>
        <w:t>-          Developing themes</w:t>
      </w:r>
    </w:p>
    <w:p w14:paraId="32201A69" w14:textId="77777777" w:rsidR="003D13C1" w:rsidRPr="00C94001" w:rsidRDefault="003D13C1" w:rsidP="00A347D7">
      <w:pPr>
        <w:shd w:val="clear" w:color="auto" w:fill="FFFFFF"/>
        <w:spacing w:after="210"/>
        <w:rPr>
          <w:rFonts w:ascii="Amazon Ember" w:eastAsia="Times New Roman" w:hAnsi="Amazon Ember" w:cs="Times New Roman"/>
          <w:color w:val="0F1111"/>
          <w:kern w:val="0"/>
          <w:sz w:val="21"/>
          <w:szCs w:val="21"/>
          <w14:ligatures w14:val="none"/>
        </w:rPr>
      </w:pPr>
      <w:r w:rsidRPr="00C94001">
        <w:rPr>
          <w:rFonts w:ascii="Amazon Ember" w:eastAsia="Times New Roman" w:hAnsi="Amazon Ember" w:cs="Times New Roman"/>
          <w:color w:val="0F1111"/>
          <w:kern w:val="0"/>
          <w:sz w:val="21"/>
          <w:szCs w:val="21"/>
          <w14:ligatures w14:val="none"/>
        </w:rPr>
        <w:t>-          Writing TA reports</w:t>
      </w:r>
    </w:p>
    <w:p w14:paraId="14A20151" w14:textId="77777777" w:rsidR="003D13C1" w:rsidRPr="00C94001" w:rsidRDefault="003D13C1" w:rsidP="00A347D7">
      <w:pPr>
        <w:shd w:val="clear" w:color="auto" w:fill="FFFFFF"/>
        <w:spacing w:after="210"/>
        <w:rPr>
          <w:rFonts w:ascii="Amazon Ember" w:eastAsia="Times New Roman" w:hAnsi="Amazon Ember" w:cs="Times New Roman"/>
          <w:color w:val="0F1111"/>
          <w:kern w:val="0"/>
          <w:sz w:val="21"/>
          <w:szCs w:val="21"/>
          <w14:ligatures w14:val="none"/>
        </w:rPr>
      </w:pPr>
      <w:r w:rsidRPr="00C94001">
        <w:rPr>
          <w:rFonts w:ascii="Amazon Ember" w:eastAsia="Times New Roman" w:hAnsi="Amazon Ember" w:cs="Times New Roman"/>
          <w:color w:val="0F1111"/>
          <w:kern w:val="0"/>
          <w:sz w:val="21"/>
          <w:szCs w:val="21"/>
          <w14:ligatures w14:val="none"/>
        </w:rPr>
        <w:t>-          Reflexive TA</w:t>
      </w:r>
    </w:p>
    <w:p w14:paraId="26194BBB" w14:textId="77777777" w:rsidR="003D13C1" w:rsidRPr="00C94001" w:rsidRDefault="003D13C1" w:rsidP="003D13C1">
      <w:pPr>
        <w:shd w:val="clear" w:color="auto" w:fill="FFFFFF"/>
        <w:spacing w:after="210"/>
        <w:rPr>
          <w:rFonts w:ascii="Amazon Ember" w:eastAsia="Times New Roman" w:hAnsi="Amazon Ember" w:cs="Times New Roman"/>
          <w:color w:val="0F1111"/>
          <w:kern w:val="0"/>
          <w:sz w:val="21"/>
          <w:szCs w:val="21"/>
          <w14:ligatures w14:val="none"/>
        </w:rPr>
      </w:pPr>
      <w:r w:rsidRPr="00C94001">
        <w:rPr>
          <w:rFonts w:ascii="Amazon Ember" w:eastAsia="Times New Roman" w:hAnsi="Amazon Ember" w:cs="Times New Roman"/>
          <w:color w:val="0F1111"/>
          <w:kern w:val="0"/>
          <w:sz w:val="21"/>
          <w:szCs w:val="21"/>
          <w14:ligatures w14:val="none"/>
        </w:rPr>
        <w:t>It addresses the common questions surrounding TA as well as developments in the field, offering a highly accessible and practical discussion of </w:t>
      </w:r>
      <w:r w:rsidRPr="00C94001">
        <w:rPr>
          <w:rFonts w:ascii="Amazon Ember" w:eastAsia="Times New Roman" w:hAnsi="Amazon Ember" w:cs="Times New Roman"/>
          <w:i/>
          <w:iCs/>
          <w:color w:val="0F1111"/>
          <w:kern w:val="0"/>
          <w:sz w:val="21"/>
          <w:szCs w:val="21"/>
          <w14:ligatures w14:val="none"/>
        </w:rPr>
        <w:t>doing</w:t>
      </w:r>
      <w:r w:rsidRPr="00C94001">
        <w:rPr>
          <w:rFonts w:ascii="Amazon Ember" w:eastAsia="Times New Roman" w:hAnsi="Amazon Ember" w:cs="Times New Roman"/>
          <w:color w:val="0F1111"/>
          <w:kern w:val="0"/>
          <w:sz w:val="21"/>
          <w:szCs w:val="21"/>
          <w14:ligatures w14:val="none"/>
        </w:rPr>
        <w:t> TA situated within a clear understanding of the wider terrain of qualitative research.</w:t>
      </w:r>
    </w:p>
    <w:p w14:paraId="337B0D77" w14:textId="77777777" w:rsidR="003D13C1" w:rsidRPr="00C94001" w:rsidRDefault="003D13C1" w:rsidP="003D13C1">
      <w:pPr>
        <w:shd w:val="clear" w:color="auto" w:fill="FFFFFF"/>
        <w:spacing w:after="210"/>
        <w:rPr>
          <w:rFonts w:ascii="Amazon Ember" w:eastAsia="Times New Roman" w:hAnsi="Amazon Ember" w:cs="Times New Roman"/>
          <w:color w:val="0F1111"/>
          <w:kern w:val="0"/>
          <w:sz w:val="21"/>
          <w:szCs w:val="21"/>
          <w14:ligatures w14:val="none"/>
        </w:rPr>
      </w:pPr>
      <w:r w:rsidRPr="00C94001">
        <w:rPr>
          <w:rFonts w:ascii="Amazon Ember" w:eastAsia="Times New Roman" w:hAnsi="Amazon Ember" w:cs="Times New Roman"/>
          <w:i/>
          <w:iCs/>
          <w:color w:val="0F1111"/>
          <w:kern w:val="0"/>
          <w:sz w:val="21"/>
          <w:szCs w:val="21"/>
          <w14:ligatures w14:val="none"/>
        </w:rPr>
        <w:t>Virginia Braun</w:t>
      </w:r>
      <w:r w:rsidRPr="00C94001">
        <w:rPr>
          <w:rFonts w:ascii="Amazon Ember" w:eastAsia="Times New Roman" w:hAnsi="Amazon Ember" w:cs="Times New Roman"/>
          <w:color w:val="0F1111"/>
          <w:kern w:val="0"/>
          <w:sz w:val="21"/>
          <w:szCs w:val="21"/>
          <w14:ligatures w14:val="none"/>
        </w:rPr>
        <w:t> is a Professor in the School of Psychology at The University of Auckland, Aotearoa New Zealand.</w:t>
      </w:r>
    </w:p>
    <w:p w14:paraId="32F526A1" w14:textId="69DDB801" w:rsidR="003D13C1" w:rsidRPr="003D13C1" w:rsidRDefault="003D13C1" w:rsidP="003D13C1">
      <w:pPr>
        <w:shd w:val="clear" w:color="auto" w:fill="FFFFFF"/>
        <w:rPr>
          <w:rFonts w:ascii="Amazon Ember" w:eastAsia="Times New Roman" w:hAnsi="Amazon Ember" w:cs="Times New Roman"/>
          <w:color w:val="0F1111"/>
          <w:kern w:val="0"/>
          <w:sz w:val="21"/>
          <w:szCs w:val="21"/>
          <w14:ligatures w14:val="none"/>
        </w:rPr>
      </w:pPr>
      <w:r w:rsidRPr="00C94001">
        <w:rPr>
          <w:rFonts w:ascii="Amazon Ember" w:eastAsia="Times New Roman" w:hAnsi="Amazon Ember" w:cs="Times New Roman"/>
          <w:i/>
          <w:iCs/>
          <w:color w:val="0F1111"/>
          <w:kern w:val="0"/>
          <w:sz w:val="21"/>
          <w:szCs w:val="21"/>
          <w14:ligatures w14:val="none"/>
        </w:rPr>
        <w:t>Victoria Clarke</w:t>
      </w:r>
      <w:r w:rsidRPr="00C94001">
        <w:rPr>
          <w:rFonts w:ascii="Amazon Ember" w:eastAsia="Times New Roman" w:hAnsi="Amazon Ember" w:cs="Times New Roman"/>
          <w:color w:val="0F1111"/>
          <w:kern w:val="0"/>
          <w:sz w:val="21"/>
          <w:szCs w:val="21"/>
          <w14:ligatures w14:val="none"/>
        </w:rPr>
        <w:t> is an Associate Professor in Qualitative and Critical Psychology in the Department of Social Sciences at the University of the West of England (UWE), Bristol.</w:t>
      </w:r>
    </w:p>
    <w:p w14:paraId="0442D9E4" w14:textId="1BF2A75D" w:rsidR="00104823" w:rsidRPr="00104823" w:rsidRDefault="003D13C1" w:rsidP="00A347D7">
      <w:pPr>
        <w:shd w:val="clear" w:color="auto" w:fill="FFFFFF"/>
        <w:rPr>
          <w:rFonts w:ascii="Amazon Ember" w:eastAsia="Times New Roman" w:hAnsi="Amazon Ember" w:cs="Times New Roman"/>
          <w:color w:val="0F1111"/>
          <w:kern w:val="0"/>
          <w:sz w:val="21"/>
          <w:szCs w:val="21"/>
          <w14:ligatures w14:val="none"/>
        </w:rPr>
      </w:pPr>
      <w:r w:rsidRPr="003D13C1">
        <w:rPr>
          <w:rFonts w:ascii="Amazon Ember" w:eastAsia="Times New Roman" w:hAnsi="Amazon Ember" w:cs="Times New Roman"/>
          <w:noProof/>
          <w:color w:val="0F1111"/>
          <w:kern w:val="0"/>
          <w:sz w:val="28"/>
          <w:szCs w:val="28"/>
        </w:rPr>
        <w:drawing>
          <wp:anchor distT="0" distB="0" distL="114300" distR="114300" simplePos="0" relativeHeight="251658240" behindDoc="1" locked="0" layoutInCell="1" allowOverlap="1" wp14:anchorId="1AE8C68C" wp14:editId="37B64D74">
            <wp:simplePos x="0" y="0"/>
            <wp:positionH relativeFrom="column">
              <wp:posOffset>-6299</wp:posOffset>
            </wp:positionH>
            <wp:positionV relativeFrom="paragraph">
              <wp:posOffset>420911</wp:posOffset>
            </wp:positionV>
            <wp:extent cx="1545336" cy="2194560"/>
            <wp:effectExtent l="0" t="0" r="4445" b="2540"/>
            <wp:wrapTight wrapText="bothSides">
              <wp:wrapPolygon edited="0">
                <wp:start x="0" y="0"/>
                <wp:lineTo x="0" y="21500"/>
                <wp:lineTo x="21485" y="21500"/>
                <wp:lineTo x="21485" y="0"/>
                <wp:lineTo x="0" y="0"/>
              </wp:wrapPolygon>
            </wp:wrapTight>
            <wp:docPr id="289657160" name="Picture 5" descr="A book cover with text and doo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57160" name="Picture 5" descr="A book cover with text and doodl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5336" cy="2194560"/>
                    </a:xfrm>
                    <a:prstGeom prst="rect">
                      <a:avLst/>
                    </a:prstGeom>
                  </pic:spPr>
                </pic:pic>
              </a:graphicData>
            </a:graphic>
            <wp14:sizeRelH relativeFrom="margin">
              <wp14:pctWidth>0</wp14:pctWidth>
            </wp14:sizeRelH>
            <wp14:sizeRelV relativeFrom="margin">
              <wp14:pctHeight>0</wp14:pctHeight>
            </wp14:sizeRelV>
          </wp:anchor>
        </w:drawing>
      </w:r>
      <w:r w:rsidR="00104823" w:rsidRPr="00104823">
        <w:rPr>
          <w:rFonts w:ascii="Amazon Ember" w:eastAsia="Times New Roman" w:hAnsi="Amazon Ember" w:cs="Times New Roman"/>
          <w:b/>
          <w:bCs/>
          <w:color w:val="0F1111"/>
          <w:kern w:val="36"/>
          <w:sz w:val="28"/>
          <w:szCs w:val="28"/>
          <w14:ligatures w14:val="none"/>
        </w:rPr>
        <w:t>Grounded Theory for Qualitative Research: A Practical Guide</w:t>
      </w:r>
      <w:r w:rsidR="00104823" w:rsidRPr="00104823">
        <w:rPr>
          <w:rFonts w:ascii="Amazon Ember" w:eastAsia="Times New Roman" w:hAnsi="Amazon Ember" w:cs="Times New Roman"/>
          <w:b/>
          <w:bCs/>
          <w:color w:val="0F1111"/>
          <w:kern w:val="36"/>
          <w:sz w:val="36"/>
          <w:szCs w:val="36"/>
          <w14:ligatures w14:val="none"/>
        </w:rPr>
        <w:t> </w:t>
      </w:r>
      <w:r w:rsidR="00104823" w:rsidRPr="00104823">
        <w:rPr>
          <w:rFonts w:ascii="Amazon Ember" w:eastAsia="Times New Roman" w:hAnsi="Amazon Ember" w:cs="Times New Roman"/>
          <w:b/>
          <w:bCs/>
          <w:color w:val="565959"/>
          <w:kern w:val="36"/>
          <w:sz w:val="27"/>
          <w:szCs w:val="27"/>
          <w14:ligatures w14:val="none"/>
        </w:rPr>
        <w:t>Second Edition</w:t>
      </w:r>
    </w:p>
    <w:p w14:paraId="13ADACB7" w14:textId="77777777" w:rsidR="00104823" w:rsidRPr="00104823" w:rsidRDefault="00104823" w:rsidP="00104823">
      <w:pPr>
        <w:shd w:val="clear" w:color="auto" w:fill="FFFFFF"/>
        <w:rPr>
          <w:rFonts w:ascii="Amazon Ember" w:eastAsia="Times New Roman" w:hAnsi="Amazon Ember" w:cs="Times New Roman"/>
          <w:color w:val="0F1111"/>
          <w:kern w:val="0"/>
          <w:sz w:val="21"/>
          <w:szCs w:val="21"/>
          <w14:ligatures w14:val="none"/>
        </w:rPr>
      </w:pPr>
      <w:r w:rsidRPr="00104823">
        <w:rPr>
          <w:rFonts w:ascii="Amazon Ember" w:eastAsia="Times New Roman" w:hAnsi="Amazon Ember" w:cs="Times New Roman"/>
          <w:color w:val="0F1111"/>
          <w:kern w:val="0"/>
          <w:sz w:val="21"/>
          <w:szCs w:val="21"/>
          <w14:ligatures w14:val="none"/>
        </w:rPr>
        <w:t>by </w:t>
      </w:r>
      <w:hyperlink r:id="rId17" w:history="1">
        <w:r w:rsidRPr="00104823">
          <w:rPr>
            <w:rFonts w:ascii="Amazon Ember" w:eastAsia="Times New Roman" w:hAnsi="Amazon Ember" w:cs="Times New Roman"/>
            <w:color w:val="007185"/>
            <w:kern w:val="0"/>
            <w:sz w:val="21"/>
            <w:szCs w:val="21"/>
            <w:u w:val="single"/>
            <w14:ligatures w14:val="none"/>
          </w:rPr>
          <w:t>Cathy Urquhart</w:t>
        </w:r>
      </w:hyperlink>
      <w:r w:rsidRPr="00104823">
        <w:rPr>
          <w:rFonts w:ascii="Amazon Ember" w:eastAsia="Times New Roman" w:hAnsi="Amazon Ember" w:cs="Times New Roman"/>
          <w:color w:val="0F1111"/>
          <w:kern w:val="0"/>
          <w:sz w:val="21"/>
          <w:szCs w:val="21"/>
          <w14:ligatures w14:val="none"/>
        </w:rPr>
        <w:t> </w:t>
      </w:r>
      <w:r w:rsidRPr="00104823">
        <w:rPr>
          <w:rFonts w:ascii="Amazon Ember" w:eastAsia="Times New Roman" w:hAnsi="Amazon Ember" w:cs="Times New Roman"/>
          <w:color w:val="565959"/>
          <w:kern w:val="0"/>
          <w:sz w:val="21"/>
          <w:szCs w:val="21"/>
          <w14:ligatures w14:val="none"/>
        </w:rPr>
        <w:t>(Author)</w:t>
      </w:r>
    </w:p>
    <w:p w14:paraId="692183A5" w14:textId="77777777" w:rsidR="00104823" w:rsidRPr="00104823" w:rsidRDefault="00DD685D" w:rsidP="00104823">
      <w:pPr>
        <w:shd w:val="clear" w:color="auto" w:fill="FFFFFF"/>
        <w:spacing w:after="210" w:line="285" w:lineRule="atLeast"/>
        <w:rPr>
          <w:rFonts w:ascii="Amazon Ember" w:eastAsia="Times New Roman" w:hAnsi="Amazon Ember" w:cs="Times New Roman"/>
          <w:color w:val="0F1111"/>
          <w:kern w:val="0"/>
          <w:sz w:val="21"/>
          <w:szCs w:val="21"/>
          <w14:ligatures w14:val="none"/>
        </w:rPr>
      </w:pPr>
      <w:r>
        <w:rPr>
          <w:rFonts w:ascii="Amazon Ember" w:eastAsia="Times New Roman" w:hAnsi="Amazon Ember" w:cs="Times New Roman"/>
          <w:noProof/>
          <w:color w:val="0F1111"/>
          <w:kern w:val="0"/>
          <w:sz w:val="21"/>
          <w:szCs w:val="21"/>
        </w:rPr>
        <w:pict w14:anchorId="5DBB74AF">
          <v:rect id="_x0000_i1028" alt="" style="width:468pt;height:.05pt;mso-width-percent:0;mso-height-percent:0;mso-width-percent:0;mso-height-percent:0" o:hralign="center" o:hrstd="t" o:hr="t" fillcolor="#a0a0a0" stroked="f"/>
        </w:pict>
      </w:r>
    </w:p>
    <w:p w14:paraId="45C43A24" w14:textId="77777777" w:rsidR="00104823" w:rsidRPr="00104823" w:rsidRDefault="00104823" w:rsidP="00104823">
      <w:pPr>
        <w:shd w:val="clear" w:color="auto" w:fill="FFFFFF"/>
        <w:spacing w:after="210"/>
        <w:rPr>
          <w:rFonts w:ascii="Amazon Ember" w:eastAsia="Times New Roman" w:hAnsi="Amazon Ember" w:cs="Times New Roman"/>
          <w:color w:val="0F1111"/>
          <w:kern w:val="0"/>
          <w:sz w:val="21"/>
          <w:szCs w:val="21"/>
          <w14:ligatures w14:val="none"/>
        </w:rPr>
      </w:pPr>
      <w:r w:rsidRPr="00104823">
        <w:rPr>
          <w:rFonts w:ascii="Amazon Ember" w:eastAsia="Times New Roman" w:hAnsi="Amazon Ember" w:cs="Times New Roman"/>
          <w:color w:val="0F1111"/>
          <w:kern w:val="0"/>
          <w:sz w:val="21"/>
          <w:szCs w:val="21"/>
          <w14:ligatures w14:val="none"/>
        </w:rPr>
        <w:t xml:space="preserve">Straightforward and accessible, this pragmatic guide takes you step-by-step through doing grounded theory research. With hands-on advice </w:t>
      </w:r>
      <w:proofErr w:type="spellStart"/>
      <w:r w:rsidRPr="00104823">
        <w:rPr>
          <w:rFonts w:ascii="Amazon Ember" w:eastAsia="Times New Roman" w:hAnsi="Amazon Ember" w:cs="Times New Roman"/>
          <w:color w:val="0F1111"/>
          <w:kern w:val="0"/>
          <w:sz w:val="21"/>
          <w:szCs w:val="21"/>
          <w14:ligatures w14:val="none"/>
        </w:rPr>
        <w:t>focussed</w:t>
      </w:r>
      <w:proofErr w:type="spellEnd"/>
      <w:r w:rsidRPr="00104823">
        <w:rPr>
          <w:rFonts w:ascii="Amazon Ember" w:eastAsia="Times New Roman" w:hAnsi="Amazon Ember" w:cs="Times New Roman"/>
          <w:color w:val="0F1111"/>
          <w:kern w:val="0"/>
          <w:sz w:val="21"/>
          <w:szCs w:val="21"/>
          <w14:ligatures w14:val="none"/>
        </w:rPr>
        <w:t xml:space="preserve"> around designing real projects, it demonstrates best practice for integrating theory building and methods.</w:t>
      </w:r>
    </w:p>
    <w:p w14:paraId="13F751D2" w14:textId="77777777" w:rsidR="00104823" w:rsidRPr="00104823" w:rsidRDefault="00104823" w:rsidP="00104823">
      <w:pPr>
        <w:shd w:val="clear" w:color="auto" w:fill="FFFFFF"/>
        <w:spacing w:after="210"/>
        <w:rPr>
          <w:rFonts w:ascii="Amazon Ember" w:eastAsia="Times New Roman" w:hAnsi="Amazon Ember" w:cs="Times New Roman"/>
          <w:color w:val="0F1111"/>
          <w:kern w:val="0"/>
          <w:sz w:val="21"/>
          <w:szCs w:val="21"/>
          <w14:ligatures w14:val="none"/>
        </w:rPr>
      </w:pPr>
      <w:r w:rsidRPr="00104823">
        <w:rPr>
          <w:rFonts w:ascii="Amazon Ember" w:eastAsia="Times New Roman" w:hAnsi="Amazon Ember" w:cs="Times New Roman"/>
          <w:color w:val="0F1111"/>
          <w:kern w:val="0"/>
          <w:sz w:val="21"/>
          <w:szCs w:val="21"/>
          <w14:ligatures w14:val="none"/>
        </w:rPr>
        <w:t>Its extensive examples and case studies are drawn from across the social sciences, presenting students with a range of options for both applying and using grounded theory. Clear and easy to follow, this second edition:</w:t>
      </w:r>
    </w:p>
    <w:p w14:paraId="120A977F" w14:textId="77777777" w:rsidR="00104823" w:rsidRPr="00104823" w:rsidRDefault="00104823" w:rsidP="00104823">
      <w:pPr>
        <w:numPr>
          <w:ilvl w:val="0"/>
          <w:numId w:val="1"/>
        </w:numPr>
        <w:shd w:val="clear" w:color="auto" w:fill="FFFFFF"/>
        <w:ind w:left="990"/>
        <w:rPr>
          <w:rFonts w:ascii="Amazon Ember" w:eastAsia="Times New Roman" w:hAnsi="Amazon Ember" w:cs="Times New Roman"/>
          <w:color w:val="0F1111"/>
          <w:kern w:val="0"/>
          <w:sz w:val="21"/>
          <w:szCs w:val="21"/>
          <w14:ligatures w14:val="none"/>
        </w:rPr>
      </w:pPr>
      <w:r w:rsidRPr="00104823">
        <w:rPr>
          <w:rFonts w:ascii="Amazon Ember" w:eastAsia="Times New Roman" w:hAnsi="Amazon Ember" w:cs="Times New Roman"/>
          <w:color w:val="0F1111"/>
          <w:kern w:val="0"/>
          <w:sz w:val="21"/>
          <w:szCs w:val="21"/>
          <w14:ligatures w14:val="none"/>
        </w:rPr>
        <w:t>Traces the evolution of grounded theory method and provides a clear introduction to the nuanced history of grounded theory</w:t>
      </w:r>
    </w:p>
    <w:p w14:paraId="3B628B13" w14:textId="77777777" w:rsidR="00104823" w:rsidRPr="00104823" w:rsidRDefault="00104823" w:rsidP="00104823">
      <w:pPr>
        <w:numPr>
          <w:ilvl w:val="0"/>
          <w:numId w:val="1"/>
        </w:numPr>
        <w:shd w:val="clear" w:color="auto" w:fill="FFFFFF"/>
        <w:ind w:left="990"/>
        <w:rPr>
          <w:rFonts w:ascii="Amazon Ember" w:eastAsia="Times New Roman" w:hAnsi="Amazon Ember" w:cs="Times New Roman"/>
          <w:color w:val="0F1111"/>
          <w:kern w:val="0"/>
          <w:sz w:val="21"/>
          <w:szCs w:val="21"/>
          <w14:ligatures w14:val="none"/>
        </w:rPr>
      </w:pPr>
      <w:r w:rsidRPr="00104823">
        <w:rPr>
          <w:rFonts w:ascii="Amazon Ember" w:eastAsia="Times New Roman" w:hAnsi="Amazon Ember" w:cs="Times New Roman"/>
          <w:color w:val="0F1111"/>
          <w:kern w:val="0"/>
          <w:sz w:val="21"/>
          <w:szCs w:val="21"/>
          <w14:ligatures w14:val="none"/>
        </w:rPr>
        <w:t>Showcases important concepts like theory building, helping you to reflect on the wider context of your research and the contribution it makes to existing literature</w:t>
      </w:r>
    </w:p>
    <w:p w14:paraId="4E7E2A9F" w14:textId="77777777" w:rsidR="00104823" w:rsidRPr="00104823" w:rsidRDefault="00104823" w:rsidP="00104823">
      <w:pPr>
        <w:numPr>
          <w:ilvl w:val="0"/>
          <w:numId w:val="1"/>
        </w:numPr>
        <w:shd w:val="clear" w:color="auto" w:fill="FFFFFF"/>
        <w:ind w:left="990"/>
        <w:rPr>
          <w:rFonts w:ascii="Amazon Ember" w:eastAsia="Times New Roman" w:hAnsi="Amazon Ember" w:cs="Times New Roman"/>
          <w:color w:val="0F1111"/>
          <w:kern w:val="0"/>
          <w:sz w:val="21"/>
          <w:szCs w:val="21"/>
          <w14:ligatures w14:val="none"/>
        </w:rPr>
      </w:pPr>
      <w:r w:rsidRPr="00104823">
        <w:rPr>
          <w:rFonts w:ascii="Amazon Ember" w:eastAsia="Times New Roman" w:hAnsi="Amazon Ember" w:cs="Times New Roman"/>
          <w:color w:val="0F1111"/>
          <w:kern w:val="0"/>
          <w:sz w:val="21"/>
          <w:szCs w:val="21"/>
          <w14:ligatures w14:val="none"/>
        </w:rPr>
        <w:t>Offers practical advice for how to </w:t>
      </w:r>
      <w:r w:rsidRPr="00104823">
        <w:rPr>
          <w:rFonts w:ascii="Amazon Ember" w:eastAsia="Times New Roman" w:hAnsi="Amazon Ember" w:cs="Times New Roman"/>
          <w:i/>
          <w:iCs/>
          <w:color w:val="0F1111"/>
          <w:kern w:val="0"/>
          <w:sz w:val="21"/>
          <w:szCs w:val="21"/>
          <w14:ligatures w14:val="none"/>
        </w:rPr>
        <w:t>do</w:t>
      </w:r>
      <w:r w:rsidRPr="00104823">
        <w:rPr>
          <w:rFonts w:ascii="Amazon Ember" w:eastAsia="Times New Roman" w:hAnsi="Amazon Ember" w:cs="Times New Roman"/>
          <w:color w:val="0F1111"/>
          <w:kern w:val="0"/>
          <w:sz w:val="21"/>
          <w:szCs w:val="21"/>
          <w14:ligatures w14:val="none"/>
        </w:rPr>
        <w:t> grounded theory research, alleviating common student concerns every step of the way</w:t>
      </w:r>
    </w:p>
    <w:p w14:paraId="035817B9" w14:textId="6B7BD579" w:rsidR="00104823" w:rsidRDefault="00104823" w:rsidP="00104823">
      <w:pPr>
        <w:shd w:val="clear" w:color="auto" w:fill="FFFFFF"/>
        <w:rPr>
          <w:rFonts w:ascii="Amazon Ember" w:eastAsia="Times New Roman" w:hAnsi="Amazon Ember" w:cs="Times New Roman"/>
          <w:color w:val="0F1111"/>
          <w:kern w:val="0"/>
          <w:sz w:val="21"/>
          <w:szCs w:val="21"/>
          <w14:ligatures w14:val="none"/>
        </w:rPr>
      </w:pPr>
      <w:r w:rsidRPr="00104823">
        <w:rPr>
          <w:rFonts w:ascii="Amazon Ember" w:eastAsia="Times New Roman" w:hAnsi="Amazon Ember" w:cs="Times New Roman"/>
          <w:color w:val="0F1111"/>
          <w:kern w:val="0"/>
          <w:sz w:val="21"/>
          <w:szCs w:val="21"/>
          <w14:ligatures w14:val="none"/>
        </w:rPr>
        <w:t>This new edition features two new chapters: one covering theory, and one on Theoretical Sampling. Several chapters have also undergone updates: Chapter 5 includes a wider range of perspectives including feminist and post-colonial perspectives, Chapter 9 features new, contemporary examples on how to write up your study, and Chapters 2 and 10 include new developments in the field of Grounded Theory.  </w:t>
      </w:r>
      <w:r w:rsidRPr="00104823">
        <w:rPr>
          <w:rFonts w:ascii="Amazon Ember" w:eastAsia="Times New Roman" w:hAnsi="Amazon Ember" w:cs="Times New Roman"/>
          <w:color w:val="0F1111"/>
          <w:kern w:val="0"/>
          <w:sz w:val="21"/>
          <w:szCs w:val="21"/>
          <w14:ligatures w14:val="none"/>
        </w:rPr>
        <w:br/>
      </w:r>
      <w:r w:rsidRPr="00104823">
        <w:rPr>
          <w:rFonts w:ascii="Amazon Ember" w:eastAsia="Times New Roman" w:hAnsi="Amazon Ember" w:cs="Times New Roman"/>
          <w:color w:val="0F1111"/>
          <w:kern w:val="0"/>
          <w:sz w:val="21"/>
          <w:szCs w:val="21"/>
          <w14:ligatures w14:val="none"/>
        </w:rPr>
        <w:br/>
        <w:t>Supported by videos from the author sharing expert advice, this book helps you build the confidence to explore and successfully complete your own grounded theory research.</w:t>
      </w:r>
    </w:p>
    <w:p w14:paraId="0DB47A6D" w14:textId="6ABE79E6" w:rsidR="003D13C1" w:rsidRPr="003D13C1" w:rsidRDefault="003D13C1" w:rsidP="003D13C1">
      <w:pPr>
        <w:shd w:val="clear" w:color="auto" w:fill="FFFFFF"/>
        <w:rPr>
          <w:rFonts w:ascii="Amazon Ember" w:eastAsia="Times New Roman" w:hAnsi="Amazon Ember" w:cs="Times New Roman"/>
          <w:color w:val="0F1111"/>
          <w:kern w:val="0"/>
          <w:sz w:val="21"/>
          <w:szCs w:val="21"/>
          <w14:ligatures w14:val="none"/>
        </w:rPr>
      </w:pPr>
      <w:r>
        <w:rPr>
          <w:rFonts w:ascii="Amazon Ember" w:eastAsia="Times New Roman" w:hAnsi="Amazon Ember" w:cs="Times New Roman"/>
          <w:noProof/>
          <w:color w:val="0F1111"/>
          <w:kern w:val="0"/>
          <w:sz w:val="21"/>
          <w:szCs w:val="21"/>
        </w:rPr>
        <w:lastRenderedPageBreak/>
        <w:drawing>
          <wp:anchor distT="0" distB="0" distL="114300" distR="114300" simplePos="0" relativeHeight="251665408" behindDoc="0" locked="0" layoutInCell="1" allowOverlap="1" wp14:anchorId="7CBCBBD4" wp14:editId="3DB6B637">
            <wp:simplePos x="914400" y="914400"/>
            <wp:positionH relativeFrom="column">
              <wp:align>left</wp:align>
            </wp:positionH>
            <wp:positionV relativeFrom="paragraph">
              <wp:align>top</wp:align>
            </wp:positionV>
            <wp:extent cx="1468120" cy="2077085"/>
            <wp:effectExtent l="0" t="0" r="5080" b="5715"/>
            <wp:wrapSquare wrapText="bothSides"/>
            <wp:docPr id="489208398" name="Picture 8" descr="A close-up of several circular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08398" name="Picture 8" descr="A close-up of several circular arrow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6259" cy="2116827"/>
                    </a:xfrm>
                    <a:prstGeom prst="rect">
                      <a:avLst/>
                    </a:prstGeom>
                  </pic:spPr>
                </pic:pic>
              </a:graphicData>
            </a:graphic>
            <wp14:sizeRelH relativeFrom="margin">
              <wp14:pctWidth>0</wp14:pctWidth>
            </wp14:sizeRelH>
            <wp14:sizeRelV relativeFrom="margin">
              <wp14:pctHeight>0</wp14:pctHeight>
            </wp14:sizeRelV>
          </wp:anchor>
        </w:drawing>
      </w:r>
      <w:r w:rsidRPr="003D13C1">
        <w:rPr>
          <w:rFonts w:ascii="Amazon Ember" w:eastAsia="Times New Roman" w:hAnsi="Amazon Ember" w:cs="Times New Roman"/>
          <w:color w:val="0F1111"/>
          <w:kern w:val="36"/>
          <w:sz w:val="28"/>
          <w:szCs w:val="28"/>
          <w14:ligatures w14:val="none"/>
        </w:rPr>
        <w:t>Introduction to Missiological Research Design </w:t>
      </w:r>
    </w:p>
    <w:p w14:paraId="5FC94E1C" w14:textId="217A72E1" w:rsidR="003D13C1" w:rsidRPr="003D13C1" w:rsidRDefault="003D13C1" w:rsidP="003D13C1">
      <w:pPr>
        <w:shd w:val="clear" w:color="auto" w:fill="FFFFFF"/>
        <w:rPr>
          <w:rFonts w:ascii="Amazon Ember" w:eastAsia="Times New Roman" w:hAnsi="Amazon Ember" w:cs="Times New Roman"/>
          <w:color w:val="0F1111"/>
          <w:kern w:val="0"/>
          <w:sz w:val="21"/>
          <w:szCs w:val="21"/>
          <w14:ligatures w14:val="none"/>
        </w:rPr>
      </w:pPr>
      <w:r w:rsidRPr="003D13C1">
        <w:rPr>
          <w:rFonts w:ascii="Amazon Ember" w:eastAsia="Times New Roman" w:hAnsi="Amazon Ember" w:cs="Times New Roman"/>
          <w:color w:val="0F1111"/>
          <w:kern w:val="0"/>
          <w:sz w:val="21"/>
          <w:szCs w:val="21"/>
          <w14:ligatures w14:val="none"/>
        </w:rPr>
        <w:t>by </w:t>
      </w:r>
      <w:hyperlink r:id="rId19" w:history="1">
        <w:r w:rsidRPr="003D13C1">
          <w:rPr>
            <w:rFonts w:ascii="Amazon Ember" w:eastAsia="Times New Roman" w:hAnsi="Amazon Ember" w:cs="Times New Roman"/>
            <w:color w:val="007185"/>
            <w:kern w:val="0"/>
            <w:sz w:val="21"/>
            <w:szCs w:val="21"/>
            <w:u w:val="single"/>
            <w14:ligatures w14:val="none"/>
          </w:rPr>
          <w:t>Edgar J. Elliston</w:t>
        </w:r>
      </w:hyperlink>
      <w:r w:rsidRPr="003D13C1">
        <w:rPr>
          <w:rFonts w:ascii="Amazon Ember" w:eastAsia="Times New Roman" w:hAnsi="Amazon Ember" w:cs="Times New Roman"/>
          <w:color w:val="0F1111"/>
          <w:kern w:val="0"/>
          <w:sz w:val="21"/>
          <w:szCs w:val="21"/>
          <w14:ligatures w14:val="none"/>
        </w:rPr>
        <w:t> </w:t>
      </w:r>
      <w:r w:rsidRPr="003D13C1">
        <w:rPr>
          <w:rFonts w:ascii="Amazon Ember" w:eastAsia="Times New Roman" w:hAnsi="Amazon Ember" w:cs="Times New Roman"/>
          <w:color w:val="565959"/>
          <w:kern w:val="0"/>
          <w:sz w:val="21"/>
          <w:szCs w:val="21"/>
          <w14:ligatures w14:val="none"/>
        </w:rPr>
        <w:t>(Author)</w:t>
      </w:r>
      <w:r w:rsidRPr="003D13C1">
        <w:rPr>
          <w:rFonts w:ascii="Amazon Ember" w:eastAsia="Times New Roman" w:hAnsi="Amazon Ember" w:cs="Times New Roman"/>
          <w:color w:val="0F1111"/>
          <w:kern w:val="0"/>
          <w:sz w:val="21"/>
          <w:szCs w:val="21"/>
          <w14:ligatures w14:val="none"/>
        </w:rPr>
        <w:t>  </w:t>
      </w:r>
    </w:p>
    <w:p w14:paraId="108AC374" w14:textId="77777777" w:rsidR="003D13C1" w:rsidRPr="003D13C1" w:rsidRDefault="00DD685D" w:rsidP="003D13C1">
      <w:pPr>
        <w:spacing w:after="210" w:line="285" w:lineRule="atLeast"/>
        <w:rPr>
          <w:rFonts w:ascii="Amazon Ember" w:eastAsia="Times New Roman" w:hAnsi="Amazon Ember" w:cs="Times New Roman"/>
          <w:kern w:val="0"/>
          <w:sz w:val="21"/>
          <w:szCs w:val="21"/>
          <w14:ligatures w14:val="none"/>
        </w:rPr>
      </w:pPr>
      <w:r>
        <w:rPr>
          <w:rFonts w:ascii="Times New Roman" w:eastAsia="Times New Roman" w:hAnsi="Times New Roman" w:cs="Times New Roman"/>
          <w:noProof/>
          <w:kern w:val="0"/>
        </w:rPr>
        <w:pict w14:anchorId="178613DB">
          <v:rect id="_x0000_i1027" alt="" style="width:468pt;height:.05pt;mso-width-percent:0;mso-height-percent:0;mso-width-percent:0;mso-height-percent:0" o:hralign="center" o:hrstd="t" o:hrnoshade="t" o:hr="t" fillcolor="#0f1111" stroked="f"/>
        </w:pict>
      </w:r>
    </w:p>
    <w:p w14:paraId="3678E2A7" w14:textId="77777777" w:rsidR="003D13C1" w:rsidRPr="003D13C1" w:rsidRDefault="003D13C1" w:rsidP="003D13C1">
      <w:pPr>
        <w:shd w:val="clear" w:color="auto" w:fill="FFFFFF"/>
        <w:rPr>
          <w:rFonts w:ascii="Amazon Ember" w:eastAsia="Times New Roman" w:hAnsi="Amazon Ember" w:cs="Times New Roman"/>
          <w:color w:val="0F1111"/>
          <w:kern w:val="0"/>
          <w:sz w:val="21"/>
          <w:szCs w:val="21"/>
          <w14:ligatures w14:val="none"/>
        </w:rPr>
      </w:pPr>
      <w:r w:rsidRPr="003D13C1">
        <w:rPr>
          <w:rFonts w:ascii="Amazon Ember" w:eastAsia="Times New Roman" w:hAnsi="Amazon Ember" w:cs="Times New Roman"/>
          <w:color w:val="0F1111"/>
          <w:kern w:val="0"/>
          <w:sz w:val="21"/>
          <w:szCs w:val="21"/>
          <w14:ligatures w14:val="none"/>
        </w:rPr>
        <w:t>Edgar Elliston’s Introduction to Missiological Research Design outlines the basic issues of research design for missiological and church-related research. This book describes the logic of the research process for a wide range of missiological research. Whether this research is from a single academic discipline or a multidisciplinary approach, this text will provide relevant guidelines for the design.</w:t>
      </w:r>
      <w:r w:rsidRPr="003D13C1">
        <w:rPr>
          <w:rFonts w:ascii="Amazon Ember" w:eastAsia="Times New Roman" w:hAnsi="Amazon Ember" w:cs="Times New Roman"/>
          <w:color w:val="0F1111"/>
          <w:kern w:val="0"/>
          <w:sz w:val="21"/>
          <w:szCs w:val="21"/>
          <w14:ligatures w14:val="none"/>
        </w:rPr>
        <w:br/>
      </w:r>
      <w:r w:rsidRPr="003D13C1">
        <w:rPr>
          <w:rFonts w:ascii="Amazon Ember" w:eastAsia="Times New Roman" w:hAnsi="Amazon Ember" w:cs="Times New Roman"/>
          <w:color w:val="0F1111"/>
          <w:kern w:val="0"/>
          <w:sz w:val="21"/>
          <w:szCs w:val="21"/>
          <w14:ligatures w14:val="none"/>
        </w:rPr>
        <w:br/>
        <w:t>Elliston provides instruction, examples, and exercises for inexperienced but serious researchers as they seek to design research that will serve the Church in mission. Elliston also provides experienced researchers with checklists and easy-to-review tables to further aid in research design. This text raises some of the key issues to designing research in a multicultural or cross-cultural context and guides researchers toward ethical and effective study.</w:t>
      </w:r>
    </w:p>
    <w:p w14:paraId="09EDBBC6" w14:textId="42043AB1" w:rsidR="00104823" w:rsidRPr="00104823" w:rsidRDefault="003D13C1" w:rsidP="00104823">
      <w:pPr>
        <w:shd w:val="clear" w:color="auto" w:fill="FFFFFF"/>
        <w:rPr>
          <w:rFonts w:ascii="Amazon Ember" w:eastAsia="Times New Roman" w:hAnsi="Amazon Ember" w:cs="Times New Roman"/>
          <w:color w:val="0F1111"/>
          <w:kern w:val="0"/>
          <w:sz w:val="21"/>
          <w:szCs w:val="21"/>
          <w14:ligatures w14:val="none"/>
        </w:rPr>
      </w:pPr>
      <w:r>
        <w:rPr>
          <w:rFonts w:ascii="Amazon Ember" w:eastAsia="Times New Roman" w:hAnsi="Amazon Ember" w:cs="Times New Roman"/>
          <w:color w:val="0F1111"/>
          <w:kern w:val="0"/>
          <w:sz w:val="21"/>
          <w:szCs w:val="21"/>
          <w14:ligatures w14:val="none"/>
        </w:rPr>
        <w:br w:type="textWrapping" w:clear="all"/>
      </w:r>
    </w:p>
    <w:p w14:paraId="26D6B1D3" w14:textId="42B2BB0F" w:rsidR="00783FEF" w:rsidRDefault="003D13C1">
      <w:r>
        <w:rPr>
          <w:noProof/>
        </w:rPr>
        <w:drawing>
          <wp:anchor distT="0" distB="0" distL="114300" distR="114300" simplePos="0" relativeHeight="251666432" behindDoc="0" locked="0" layoutInCell="1" allowOverlap="1" wp14:anchorId="3CB384C4" wp14:editId="3A65439E">
            <wp:simplePos x="914400" y="3935578"/>
            <wp:positionH relativeFrom="column">
              <wp:align>left</wp:align>
            </wp:positionH>
            <wp:positionV relativeFrom="paragraph">
              <wp:align>top</wp:align>
            </wp:positionV>
            <wp:extent cx="1473200" cy="2108200"/>
            <wp:effectExtent l="0" t="0" r="0" b="0"/>
            <wp:wrapSquare wrapText="bothSides"/>
            <wp:docPr id="558890422" name="Picture 9" descr="A book cover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90422" name="Picture 9" descr="A book cover with a black backgroun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473200" cy="2108200"/>
                    </a:xfrm>
                    <a:prstGeom prst="rect">
                      <a:avLst/>
                    </a:prstGeom>
                  </pic:spPr>
                </pic:pic>
              </a:graphicData>
            </a:graphic>
          </wp:anchor>
        </w:drawing>
      </w:r>
    </w:p>
    <w:p w14:paraId="5EC523CC" w14:textId="77777777" w:rsidR="00783FEF" w:rsidRPr="00783FEF" w:rsidRDefault="00783FEF" w:rsidP="00783FEF">
      <w:pPr>
        <w:shd w:val="clear" w:color="auto" w:fill="FFFFFF"/>
        <w:spacing w:line="540" w:lineRule="atLeast"/>
        <w:outlineLvl w:val="0"/>
        <w:rPr>
          <w:rFonts w:ascii="Amazon Ember" w:eastAsia="Times New Roman" w:hAnsi="Amazon Ember" w:cs="Times New Roman"/>
          <w:b/>
          <w:bCs/>
          <w:color w:val="0F1111"/>
          <w:kern w:val="36"/>
          <w:sz w:val="42"/>
          <w:szCs w:val="42"/>
          <w14:ligatures w14:val="none"/>
        </w:rPr>
      </w:pPr>
      <w:r w:rsidRPr="00783FEF">
        <w:rPr>
          <w:rFonts w:ascii="Amazon Ember" w:eastAsia="Times New Roman" w:hAnsi="Amazon Ember" w:cs="Times New Roman"/>
          <w:b/>
          <w:bCs/>
          <w:color w:val="0F1111"/>
          <w:kern w:val="36"/>
          <w:sz w:val="36"/>
          <w:szCs w:val="36"/>
          <w14:ligatures w14:val="none"/>
        </w:rPr>
        <w:t>Doing Development Research </w:t>
      </w:r>
      <w:r w:rsidRPr="00783FEF">
        <w:rPr>
          <w:rFonts w:ascii="Amazon Ember" w:eastAsia="Times New Roman" w:hAnsi="Amazon Ember" w:cs="Times New Roman"/>
          <w:b/>
          <w:bCs/>
          <w:color w:val="565959"/>
          <w:kern w:val="36"/>
          <w:sz w:val="27"/>
          <w:szCs w:val="27"/>
          <w14:ligatures w14:val="none"/>
        </w:rPr>
        <w:t>1st Edition</w:t>
      </w:r>
    </w:p>
    <w:p w14:paraId="4BFB2ABE" w14:textId="77777777" w:rsidR="00783FEF" w:rsidRPr="00783FEF" w:rsidRDefault="00783FEF" w:rsidP="00783FEF">
      <w:pPr>
        <w:shd w:val="clear" w:color="auto" w:fill="FFFFFF"/>
        <w:rPr>
          <w:rFonts w:ascii="Amazon Ember" w:eastAsia="Times New Roman" w:hAnsi="Amazon Ember" w:cs="Times New Roman"/>
          <w:color w:val="0F1111"/>
          <w:kern w:val="0"/>
          <w:sz w:val="21"/>
          <w:szCs w:val="21"/>
          <w14:ligatures w14:val="none"/>
        </w:rPr>
      </w:pPr>
      <w:r w:rsidRPr="00783FEF">
        <w:rPr>
          <w:rFonts w:ascii="Amazon Ember" w:eastAsia="Times New Roman" w:hAnsi="Amazon Ember" w:cs="Times New Roman"/>
          <w:color w:val="0F1111"/>
          <w:kern w:val="0"/>
          <w:sz w:val="21"/>
          <w:szCs w:val="21"/>
          <w14:ligatures w14:val="none"/>
        </w:rPr>
        <w:t>by </w:t>
      </w:r>
      <w:hyperlink r:id="rId21" w:history="1">
        <w:r w:rsidRPr="00783FEF">
          <w:rPr>
            <w:rFonts w:ascii="Amazon Ember" w:eastAsia="Times New Roman" w:hAnsi="Amazon Ember" w:cs="Times New Roman"/>
            <w:color w:val="007185"/>
            <w:kern w:val="0"/>
            <w:sz w:val="21"/>
            <w:szCs w:val="21"/>
            <w:u w:val="single"/>
            <w14:ligatures w14:val="none"/>
          </w:rPr>
          <w:t>Vandana Desai</w:t>
        </w:r>
      </w:hyperlink>
      <w:r w:rsidRPr="00783FEF">
        <w:rPr>
          <w:rFonts w:ascii="Amazon Ember" w:eastAsia="Times New Roman" w:hAnsi="Amazon Ember" w:cs="Times New Roman"/>
          <w:color w:val="0F1111"/>
          <w:kern w:val="0"/>
          <w:sz w:val="21"/>
          <w:szCs w:val="21"/>
          <w14:ligatures w14:val="none"/>
        </w:rPr>
        <w:t> </w:t>
      </w:r>
      <w:r w:rsidRPr="00783FEF">
        <w:rPr>
          <w:rFonts w:ascii="Amazon Ember" w:eastAsia="Times New Roman" w:hAnsi="Amazon Ember" w:cs="Times New Roman"/>
          <w:color w:val="565959"/>
          <w:kern w:val="0"/>
          <w:sz w:val="21"/>
          <w:szCs w:val="21"/>
          <w14:ligatures w14:val="none"/>
        </w:rPr>
        <w:t>(Editor), </w:t>
      </w:r>
      <w:hyperlink r:id="rId22" w:history="1">
        <w:r w:rsidRPr="00783FEF">
          <w:rPr>
            <w:rFonts w:ascii="Amazon Ember" w:eastAsia="Times New Roman" w:hAnsi="Amazon Ember" w:cs="Times New Roman"/>
            <w:color w:val="007185"/>
            <w:kern w:val="0"/>
            <w:sz w:val="21"/>
            <w:szCs w:val="21"/>
            <w:u w:val="single"/>
            <w14:ligatures w14:val="none"/>
          </w:rPr>
          <w:t>Rob Potter</w:t>
        </w:r>
      </w:hyperlink>
      <w:r w:rsidRPr="00783FEF">
        <w:rPr>
          <w:rFonts w:ascii="Amazon Ember" w:eastAsia="Times New Roman" w:hAnsi="Amazon Ember" w:cs="Times New Roman"/>
          <w:color w:val="0F1111"/>
          <w:kern w:val="0"/>
          <w:sz w:val="21"/>
          <w:szCs w:val="21"/>
          <w14:ligatures w14:val="none"/>
        </w:rPr>
        <w:t> </w:t>
      </w:r>
      <w:r w:rsidRPr="00783FEF">
        <w:rPr>
          <w:rFonts w:ascii="Amazon Ember" w:eastAsia="Times New Roman" w:hAnsi="Amazon Ember" w:cs="Times New Roman"/>
          <w:color w:val="565959"/>
          <w:kern w:val="0"/>
          <w:sz w:val="21"/>
          <w:szCs w:val="21"/>
          <w14:ligatures w14:val="none"/>
        </w:rPr>
        <w:t>(Editor)</w:t>
      </w:r>
    </w:p>
    <w:p w14:paraId="0EAC5783" w14:textId="77777777" w:rsidR="00783FEF" w:rsidRPr="00783FEF" w:rsidRDefault="00DD685D" w:rsidP="00783FEF">
      <w:pPr>
        <w:spacing w:after="210" w:line="285" w:lineRule="atLeast"/>
        <w:rPr>
          <w:rFonts w:ascii="Amazon Ember" w:eastAsia="Times New Roman" w:hAnsi="Amazon Ember" w:cs="Times New Roman"/>
          <w:kern w:val="0"/>
          <w:sz w:val="21"/>
          <w:szCs w:val="21"/>
          <w14:ligatures w14:val="none"/>
        </w:rPr>
      </w:pPr>
      <w:r>
        <w:rPr>
          <w:rFonts w:ascii="Times New Roman" w:eastAsia="Times New Roman" w:hAnsi="Times New Roman" w:cs="Times New Roman"/>
          <w:noProof/>
          <w:kern w:val="0"/>
        </w:rPr>
        <w:pict w14:anchorId="7547CE60">
          <v:rect id="_x0000_i1026" alt="" style="width:468pt;height:.05pt;mso-width-percent:0;mso-height-percent:0;mso-width-percent:0;mso-height-percent:0" o:hralign="center" o:hrstd="t" o:hrnoshade="t" o:hr="t" fillcolor="#0f1111" stroked="f"/>
        </w:pict>
      </w:r>
    </w:p>
    <w:p w14:paraId="04A5FA56" w14:textId="19C2571E" w:rsidR="00783FEF" w:rsidRPr="00783FEF" w:rsidRDefault="00783FEF" w:rsidP="00783FEF">
      <w:pPr>
        <w:shd w:val="clear" w:color="auto" w:fill="FFFFFF"/>
        <w:rPr>
          <w:rFonts w:ascii="Amazon Ember" w:eastAsia="Times New Roman" w:hAnsi="Amazon Ember" w:cs="Times New Roman"/>
          <w:color w:val="0F1111"/>
          <w:kern w:val="0"/>
          <w:sz w:val="21"/>
          <w:szCs w:val="21"/>
          <w14:ligatures w14:val="none"/>
        </w:rPr>
      </w:pPr>
      <w:r w:rsidRPr="00783FEF">
        <w:rPr>
          <w:rFonts w:ascii="Amazon Ember" w:eastAsia="Times New Roman" w:hAnsi="Amazon Ember" w:cs="Times New Roman"/>
          <w:b/>
          <w:bCs/>
          <w:color w:val="0F1111"/>
          <w:kern w:val="0"/>
          <w:sz w:val="21"/>
          <w:szCs w:val="21"/>
          <w14:ligatures w14:val="none"/>
        </w:rPr>
        <w:t>Doing Development Research</w:t>
      </w:r>
      <w:r w:rsidRPr="00783FEF">
        <w:rPr>
          <w:rFonts w:ascii="Amazon Ember" w:eastAsia="Times New Roman" w:hAnsi="Amazon Ember" w:cs="Times New Roman"/>
          <w:color w:val="0F1111"/>
          <w:kern w:val="0"/>
          <w:sz w:val="21"/>
          <w:szCs w:val="21"/>
          <w14:ligatures w14:val="none"/>
        </w:rPr>
        <w:t> is a comprehensive introduction to research in development studies that provides thorough training for anyone carrying out research in developing countries. It brings together experts with extensive experience of overseas research, presenting an interdisciplinary guide to the core methodologies. Informed by years of research experience, this book draws together many strands of action research and participatory methods, demonstrating their diverse applications and showing how they interrelate. </w:t>
      </w:r>
      <w:r w:rsidRPr="00783FEF">
        <w:rPr>
          <w:rFonts w:ascii="Amazon Ember" w:eastAsia="Times New Roman" w:hAnsi="Amazon Ember" w:cs="Times New Roman"/>
          <w:b/>
          <w:bCs/>
          <w:color w:val="0F1111"/>
          <w:kern w:val="0"/>
          <w:sz w:val="21"/>
          <w:szCs w:val="21"/>
          <w14:ligatures w14:val="none"/>
        </w:rPr>
        <w:t>Doing Development Research</w:t>
      </w:r>
      <w:r w:rsidRPr="00783FEF">
        <w:rPr>
          <w:rFonts w:ascii="Amazon Ember" w:eastAsia="Times New Roman" w:hAnsi="Amazon Ember" w:cs="Times New Roman"/>
          <w:color w:val="0F1111"/>
          <w:kern w:val="0"/>
          <w:sz w:val="21"/>
          <w:szCs w:val="21"/>
          <w14:ligatures w14:val="none"/>
        </w:rPr>
        <w:t> is the essential A-Z of development research.</w:t>
      </w:r>
    </w:p>
    <w:p w14:paraId="5C926675" w14:textId="1DA2AA80" w:rsidR="00783FEF" w:rsidRPr="00783FEF" w:rsidRDefault="00783FEF" w:rsidP="00783FEF">
      <w:pPr>
        <w:pStyle w:val="Heading1"/>
        <w:shd w:val="clear" w:color="auto" w:fill="FFFFFF"/>
        <w:spacing w:before="0" w:beforeAutospacing="0" w:after="0" w:afterAutospacing="0" w:line="540" w:lineRule="atLeast"/>
        <w:rPr>
          <w:rFonts w:ascii="Amazon Ember" w:hAnsi="Amazon Ember"/>
          <w:color w:val="0F1111"/>
          <w:sz w:val="42"/>
          <w:szCs w:val="42"/>
        </w:rPr>
      </w:pPr>
      <w:r>
        <w:rPr>
          <w:noProof/>
        </w:rPr>
        <w:drawing>
          <wp:anchor distT="0" distB="0" distL="114300" distR="114300" simplePos="0" relativeHeight="251667456" behindDoc="0" locked="0" layoutInCell="1" allowOverlap="1" wp14:anchorId="56CDDBA3" wp14:editId="37E82F14">
            <wp:simplePos x="0" y="0"/>
            <wp:positionH relativeFrom="column">
              <wp:posOffset>0</wp:posOffset>
            </wp:positionH>
            <wp:positionV relativeFrom="paragraph">
              <wp:posOffset>211455</wp:posOffset>
            </wp:positionV>
            <wp:extent cx="1468120" cy="2238375"/>
            <wp:effectExtent l="0" t="0" r="5080" b="0"/>
            <wp:wrapSquare wrapText="bothSides"/>
            <wp:docPr id="588589863" name="Picture 10" descr="A book cover with 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89863" name="Picture 10" descr="A book cover with a silhouette of a pers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8120" cy="2238375"/>
                    </a:xfrm>
                    <a:prstGeom prst="rect">
                      <a:avLst/>
                    </a:prstGeom>
                  </pic:spPr>
                </pic:pic>
              </a:graphicData>
            </a:graphic>
            <wp14:sizeRelH relativeFrom="page">
              <wp14:pctWidth>0</wp14:pctWidth>
            </wp14:sizeRelH>
            <wp14:sizeRelV relativeFrom="page">
              <wp14:pctHeight>0</wp14:pctHeight>
            </wp14:sizeRelV>
          </wp:anchor>
        </w:drawing>
      </w:r>
      <w:r w:rsidRPr="00783FEF">
        <w:rPr>
          <w:rFonts w:ascii="Amazon Ember" w:hAnsi="Amazon Ember"/>
          <w:color w:val="0F1111"/>
          <w:sz w:val="28"/>
          <w:szCs w:val="28"/>
        </w:rPr>
        <w:t>Development Fieldwork: A Practical Guide</w:t>
      </w:r>
      <w:r w:rsidRPr="00783FEF">
        <w:rPr>
          <w:rFonts w:ascii="Amazon Ember" w:hAnsi="Amazon Ember"/>
          <w:color w:val="0F1111"/>
          <w:sz w:val="36"/>
          <w:szCs w:val="36"/>
        </w:rPr>
        <w:t> </w:t>
      </w:r>
      <w:r w:rsidRPr="00783FEF">
        <w:rPr>
          <w:rFonts w:ascii="Amazon Ember" w:hAnsi="Amazon Ember"/>
          <w:color w:val="565959"/>
          <w:sz w:val="27"/>
          <w:szCs w:val="27"/>
        </w:rPr>
        <w:t>Second Edition</w:t>
      </w:r>
    </w:p>
    <w:p w14:paraId="55267AB1" w14:textId="43E0BEC5" w:rsidR="00783FEF" w:rsidRPr="00783FEF" w:rsidRDefault="00783FEF" w:rsidP="00783FEF">
      <w:pPr>
        <w:shd w:val="clear" w:color="auto" w:fill="FFFFFF"/>
        <w:spacing w:after="210"/>
        <w:rPr>
          <w:rFonts w:ascii="Amazon Ember" w:eastAsia="Times New Roman" w:hAnsi="Amazon Ember" w:cs="Times New Roman"/>
          <w:color w:val="0F1111"/>
          <w:kern w:val="0"/>
          <w:sz w:val="21"/>
          <w:szCs w:val="21"/>
          <w14:ligatures w14:val="none"/>
        </w:rPr>
      </w:pPr>
      <w:r w:rsidRPr="00783FEF">
        <w:rPr>
          <w:rFonts w:ascii="Amazon Ember" w:eastAsia="Times New Roman" w:hAnsi="Amazon Ember" w:cs="Times New Roman"/>
          <w:color w:val="0F1111"/>
          <w:kern w:val="0"/>
          <w:sz w:val="21"/>
          <w:szCs w:val="21"/>
          <w14:ligatures w14:val="none"/>
        </w:rPr>
        <w:t>This book provides an invaluable guide to undertaking development fieldwork in both the developing world and in western contexts. It takes you through all the key stages in development research and covers:</w:t>
      </w:r>
    </w:p>
    <w:p w14:paraId="403DC59F" w14:textId="77777777" w:rsidR="00783FEF" w:rsidRPr="00783FEF" w:rsidRDefault="00783FEF" w:rsidP="00783FEF">
      <w:pPr>
        <w:numPr>
          <w:ilvl w:val="0"/>
          <w:numId w:val="2"/>
        </w:numPr>
        <w:shd w:val="clear" w:color="auto" w:fill="FFFFFF"/>
        <w:ind w:left="990"/>
        <w:rPr>
          <w:rFonts w:ascii="Amazon Ember" w:eastAsia="Times New Roman" w:hAnsi="Amazon Ember" w:cs="Times New Roman"/>
          <w:color w:val="0F1111"/>
          <w:kern w:val="0"/>
          <w:sz w:val="21"/>
          <w:szCs w:val="21"/>
          <w14:ligatures w14:val="none"/>
        </w:rPr>
      </w:pPr>
      <w:r w:rsidRPr="00783FEF">
        <w:rPr>
          <w:rFonts w:ascii="Amazon Ember" w:eastAsia="Times New Roman" w:hAnsi="Amazon Ember" w:cs="Times New Roman"/>
          <w:color w:val="0F1111"/>
          <w:kern w:val="0"/>
          <w:sz w:val="21"/>
          <w:szCs w:val="21"/>
          <w14:ligatures w14:val="none"/>
        </w:rPr>
        <w:t>Research design and the roles of quantitative and qualitative methods.</w:t>
      </w:r>
    </w:p>
    <w:p w14:paraId="1CD33F21" w14:textId="77777777" w:rsidR="00783FEF" w:rsidRPr="00783FEF" w:rsidRDefault="00783FEF" w:rsidP="00783FEF">
      <w:pPr>
        <w:numPr>
          <w:ilvl w:val="0"/>
          <w:numId w:val="2"/>
        </w:numPr>
        <w:shd w:val="clear" w:color="auto" w:fill="FFFFFF"/>
        <w:ind w:left="990"/>
        <w:rPr>
          <w:rFonts w:ascii="Amazon Ember" w:eastAsia="Times New Roman" w:hAnsi="Amazon Ember" w:cs="Times New Roman"/>
          <w:color w:val="0F1111"/>
          <w:kern w:val="0"/>
          <w:sz w:val="21"/>
          <w:szCs w:val="21"/>
          <w14:ligatures w14:val="none"/>
        </w:rPr>
      </w:pPr>
      <w:r w:rsidRPr="00783FEF">
        <w:rPr>
          <w:rFonts w:ascii="Amazon Ember" w:eastAsia="Times New Roman" w:hAnsi="Amazon Ember" w:cs="Times New Roman"/>
          <w:color w:val="0F1111"/>
          <w:kern w:val="0"/>
          <w:sz w:val="21"/>
          <w:szCs w:val="21"/>
          <w14:ligatures w14:val="none"/>
        </w:rPr>
        <w:t>Research using archival, textual and virtual data, along with using the internet ethically.</w:t>
      </w:r>
    </w:p>
    <w:p w14:paraId="6F298AB6" w14:textId="77777777" w:rsidR="00783FEF" w:rsidRPr="00783FEF" w:rsidRDefault="00783FEF" w:rsidP="00783FEF">
      <w:pPr>
        <w:numPr>
          <w:ilvl w:val="0"/>
          <w:numId w:val="2"/>
        </w:numPr>
        <w:shd w:val="clear" w:color="auto" w:fill="FFFFFF"/>
        <w:ind w:left="990"/>
        <w:rPr>
          <w:rFonts w:ascii="Amazon Ember" w:eastAsia="Times New Roman" w:hAnsi="Amazon Ember" w:cs="Times New Roman"/>
          <w:color w:val="0F1111"/>
          <w:kern w:val="0"/>
          <w:sz w:val="21"/>
          <w:szCs w:val="21"/>
          <w14:ligatures w14:val="none"/>
        </w:rPr>
      </w:pPr>
      <w:r w:rsidRPr="00783FEF">
        <w:rPr>
          <w:rFonts w:ascii="Amazon Ember" w:eastAsia="Times New Roman" w:hAnsi="Amazon Ember" w:cs="Times New Roman"/>
          <w:color w:val="0F1111"/>
          <w:kern w:val="0"/>
          <w:sz w:val="21"/>
          <w:szCs w:val="21"/>
          <w14:ligatures w14:val="none"/>
        </w:rPr>
        <w:t>Practical as well as personal issues, including funding, permissions, motivation and attitude.</w:t>
      </w:r>
    </w:p>
    <w:p w14:paraId="27BB4B06" w14:textId="77777777" w:rsidR="00783FEF" w:rsidRPr="00783FEF" w:rsidRDefault="00783FEF" w:rsidP="00783FEF">
      <w:pPr>
        <w:numPr>
          <w:ilvl w:val="0"/>
          <w:numId w:val="2"/>
        </w:numPr>
        <w:shd w:val="clear" w:color="auto" w:fill="FFFFFF"/>
        <w:ind w:left="990"/>
        <w:rPr>
          <w:rFonts w:ascii="Amazon Ember" w:eastAsia="Times New Roman" w:hAnsi="Amazon Ember" w:cs="Times New Roman"/>
          <w:color w:val="0F1111"/>
          <w:kern w:val="0"/>
          <w:sz w:val="21"/>
          <w:szCs w:val="21"/>
          <w14:ligatures w14:val="none"/>
        </w:rPr>
      </w:pPr>
      <w:r w:rsidRPr="00783FEF">
        <w:rPr>
          <w:rFonts w:ascii="Amazon Ember" w:eastAsia="Times New Roman" w:hAnsi="Amazon Ember" w:cs="Times New Roman"/>
          <w:color w:val="0F1111"/>
          <w:kern w:val="0"/>
          <w:sz w:val="21"/>
          <w:szCs w:val="21"/>
          <w14:ligatures w14:val="none"/>
        </w:rPr>
        <w:t>Culture shock, ethical considerations and working with marginalized, vulnerable or privileged groups, from indigenous peoples through to elites and corporations.</w:t>
      </w:r>
    </w:p>
    <w:p w14:paraId="5739F607" w14:textId="77777777" w:rsidR="00783FEF" w:rsidRPr="00783FEF" w:rsidRDefault="00783FEF" w:rsidP="00783FEF">
      <w:pPr>
        <w:numPr>
          <w:ilvl w:val="0"/>
          <w:numId w:val="2"/>
        </w:numPr>
        <w:shd w:val="clear" w:color="auto" w:fill="FFFFFF"/>
        <w:ind w:left="990"/>
        <w:rPr>
          <w:rFonts w:ascii="Amazon Ember" w:eastAsia="Times New Roman" w:hAnsi="Amazon Ember" w:cs="Times New Roman"/>
          <w:color w:val="0F1111"/>
          <w:kern w:val="0"/>
          <w:sz w:val="21"/>
          <w:szCs w:val="21"/>
          <w14:ligatures w14:val="none"/>
        </w:rPr>
      </w:pPr>
      <w:r w:rsidRPr="00783FEF">
        <w:rPr>
          <w:rFonts w:ascii="Amazon Ember" w:eastAsia="Times New Roman" w:hAnsi="Amazon Ember" w:cs="Times New Roman"/>
          <w:color w:val="0F1111"/>
          <w:kern w:val="0"/>
          <w:sz w:val="21"/>
          <w:szCs w:val="21"/>
          <w14:ligatures w14:val="none"/>
        </w:rPr>
        <w:t>How to write up your findings.</w:t>
      </w:r>
    </w:p>
    <w:p w14:paraId="54EEFC68" w14:textId="3D48C81F" w:rsidR="00A347D7" w:rsidRDefault="00783FEF" w:rsidP="00A347D7">
      <w:pPr>
        <w:shd w:val="clear" w:color="auto" w:fill="FFFFFF"/>
        <w:rPr>
          <w:rFonts w:ascii="Amazon Ember" w:eastAsia="Times New Roman" w:hAnsi="Amazon Ember" w:cs="Times New Roman"/>
          <w:color w:val="0F1111"/>
          <w:kern w:val="0"/>
          <w:sz w:val="21"/>
          <w:szCs w:val="21"/>
          <w14:ligatures w14:val="none"/>
        </w:rPr>
      </w:pPr>
      <w:r w:rsidRPr="00783FEF">
        <w:rPr>
          <w:rFonts w:ascii="Amazon Ember" w:eastAsia="Times New Roman" w:hAnsi="Amazon Ember" w:cs="Times New Roman"/>
          <w:color w:val="0F1111"/>
          <w:kern w:val="0"/>
          <w:sz w:val="21"/>
          <w:szCs w:val="21"/>
          <w14:ligatures w14:val="none"/>
        </w:rPr>
        <w:lastRenderedPageBreak/>
        <w:t>Sensitive, engaging and accessible in tone, the text is rich in learning features; from boxed examples to bullet-pointed summaries and questions for reflection. </w:t>
      </w:r>
      <w:r w:rsidRPr="00783FEF">
        <w:rPr>
          <w:rFonts w:ascii="Amazon Ember" w:eastAsia="Times New Roman" w:hAnsi="Amazon Ember" w:cs="Times New Roman"/>
          <w:i/>
          <w:iCs/>
          <w:color w:val="0F1111"/>
          <w:kern w:val="0"/>
          <w:sz w:val="21"/>
          <w:szCs w:val="21"/>
          <w14:ligatures w14:val="none"/>
        </w:rPr>
        <w:t>Development Fieldwork</w:t>
      </w:r>
      <w:r w:rsidRPr="00783FEF">
        <w:rPr>
          <w:rFonts w:ascii="Amazon Ember" w:eastAsia="Times New Roman" w:hAnsi="Amazon Ember" w:cs="Times New Roman"/>
          <w:color w:val="0F1111"/>
          <w:kern w:val="0"/>
          <w:sz w:val="21"/>
          <w:szCs w:val="21"/>
          <w14:ligatures w14:val="none"/>
        </w:rPr>
        <w:t> is the perfect companion for students engaged in research across development studies, geography, social anthropology or public policy.</w:t>
      </w:r>
    </w:p>
    <w:p w14:paraId="6F55FB18" w14:textId="77777777" w:rsidR="00A347D7" w:rsidRDefault="00A347D7" w:rsidP="00A347D7">
      <w:pPr>
        <w:shd w:val="clear" w:color="auto" w:fill="FFFFFF"/>
        <w:rPr>
          <w:rFonts w:ascii="Amazon Ember" w:eastAsia="Times New Roman" w:hAnsi="Amazon Ember" w:cs="Times New Roman"/>
          <w:color w:val="0F1111"/>
          <w:kern w:val="0"/>
          <w:sz w:val="21"/>
          <w:szCs w:val="21"/>
          <w14:ligatures w14:val="none"/>
        </w:rPr>
      </w:pPr>
    </w:p>
    <w:p w14:paraId="1CE2E299" w14:textId="20CDF2F2" w:rsidR="00A347D7" w:rsidRPr="00C94001" w:rsidRDefault="00A347D7" w:rsidP="00A347D7">
      <w:pPr>
        <w:shd w:val="clear" w:color="auto" w:fill="FFFFFF"/>
        <w:rPr>
          <w:rFonts w:ascii="Amazon Ember" w:eastAsia="Times New Roman" w:hAnsi="Amazon Ember" w:cs="Times New Roman"/>
          <w:color w:val="0F1111"/>
          <w:kern w:val="0"/>
          <w:sz w:val="21"/>
          <w:szCs w:val="21"/>
          <w14:ligatures w14:val="none"/>
        </w:rPr>
      </w:pPr>
      <w:r>
        <w:rPr>
          <w:rFonts w:ascii="Amazon Ember" w:eastAsia="Times New Roman" w:hAnsi="Amazon Ember" w:cs="Times New Roman"/>
          <w:color w:val="0F1111"/>
          <w:kern w:val="0"/>
          <w:sz w:val="21"/>
          <w:szCs w:val="21"/>
          <w14:ligatures w14:val="none"/>
        </w:rPr>
        <w:t>For those specializing in Business Research</w:t>
      </w:r>
    </w:p>
    <w:p w14:paraId="508EB557" w14:textId="64FB0EF3" w:rsidR="00A347D7" w:rsidRDefault="00A347D7" w:rsidP="00A347D7">
      <w:pPr>
        <w:pStyle w:val="Heading1"/>
        <w:shd w:val="clear" w:color="auto" w:fill="FFFFFF"/>
        <w:spacing w:before="0" w:beforeAutospacing="0" w:after="0" w:afterAutospacing="0" w:line="540" w:lineRule="atLeast"/>
        <w:rPr>
          <w:rFonts w:ascii="Amazon Ember" w:hAnsi="Amazon Ember"/>
          <w:color w:val="565959"/>
          <w:sz w:val="27"/>
          <w:szCs w:val="27"/>
        </w:rPr>
      </w:pPr>
      <w:r w:rsidRPr="00C94001">
        <w:rPr>
          <w:rFonts w:ascii="Amazon Ember" w:hAnsi="Amazon Ember"/>
          <w:color w:val="0F1111"/>
          <w:sz w:val="28"/>
          <w:szCs w:val="28"/>
        </w:rPr>
        <w:t>Business Research Methods</w:t>
      </w:r>
      <w:r w:rsidRPr="00C94001">
        <w:rPr>
          <w:rFonts w:ascii="Amazon Ember" w:hAnsi="Amazon Ember"/>
          <w:color w:val="0F1111"/>
          <w:sz w:val="36"/>
          <w:szCs w:val="36"/>
        </w:rPr>
        <w:t> </w:t>
      </w:r>
      <w:r w:rsidRPr="00C94001">
        <w:rPr>
          <w:rFonts w:ascii="Amazon Ember" w:hAnsi="Amazon Ember"/>
          <w:color w:val="565959"/>
          <w:sz w:val="27"/>
          <w:szCs w:val="27"/>
        </w:rPr>
        <w:t>14th Edition</w:t>
      </w:r>
    </w:p>
    <w:p w14:paraId="0DCF9A8F" w14:textId="0E795DCB" w:rsidR="00A347D7" w:rsidRPr="00C94001" w:rsidRDefault="00A347D7" w:rsidP="00A347D7">
      <w:pPr>
        <w:pStyle w:val="Heading1"/>
        <w:shd w:val="clear" w:color="auto" w:fill="FFFFFF"/>
        <w:spacing w:before="0" w:beforeAutospacing="0" w:after="0" w:afterAutospacing="0" w:line="540" w:lineRule="atLeast"/>
        <w:rPr>
          <w:rFonts w:ascii="Amazon Ember" w:hAnsi="Amazon Ember"/>
          <w:color w:val="0F1111"/>
          <w:sz w:val="42"/>
          <w:szCs w:val="42"/>
        </w:rPr>
      </w:pPr>
      <w:r>
        <w:rPr>
          <w:noProof/>
        </w:rPr>
        <w:drawing>
          <wp:anchor distT="0" distB="0" distL="114300" distR="114300" simplePos="0" relativeHeight="251669504" behindDoc="0" locked="0" layoutInCell="1" allowOverlap="1" wp14:anchorId="610FDC3B" wp14:editId="0092553C">
            <wp:simplePos x="0" y="0"/>
            <wp:positionH relativeFrom="column">
              <wp:posOffset>0</wp:posOffset>
            </wp:positionH>
            <wp:positionV relativeFrom="paragraph">
              <wp:posOffset>-267335</wp:posOffset>
            </wp:positionV>
            <wp:extent cx="1493520" cy="1931035"/>
            <wp:effectExtent l="0" t="0" r="5080" b="0"/>
            <wp:wrapSquare wrapText="bothSides"/>
            <wp:docPr id="1316294240" name="Picture 8" descr="A book cover with a burst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94240" name="Picture 8" descr="A book cover with a burst of ligh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3520" cy="1931035"/>
                    </a:xfrm>
                    <a:prstGeom prst="rect">
                      <a:avLst/>
                    </a:prstGeom>
                  </pic:spPr>
                </pic:pic>
              </a:graphicData>
            </a:graphic>
            <wp14:sizeRelH relativeFrom="page">
              <wp14:pctWidth>0</wp14:pctWidth>
            </wp14:sizeRelH>
            <wp14:sizeRelV relativeFrom="page">
              <wp14:pctHeight>0</wp14:pctHeight>
            </wp14:sizeRelV>
          </wp:anchor>
        </w:drawing>
      </w:r>
      <w:r>
        <w:rPr>
          <w:rFonts w:ascii="Amazon Ember" w:hAnsi="Amazon Ember"/>
          <w:color w:val="0F1111"/>
          <w:sz w:val="21"/>
          <w:szCs w:val="21"/>
          <w:shd w:val="clear" w:color="auto" w:fill="FFFFFF"/>
        </w:rPr>
        <w:t>by </w:t>
      </w:r>
      <w:hyperlink r:id="rId25" w:history="1">
        <w:r>
          <w:rPr>
            <w:rStyle w:val="Hyperlink"/>
            <w:rFonts w:ascii="Amazon Ember" w:hAnsi="Amazon Ember"/>
            <w:color w:val="007185"/>
            <w:sz w:val="21"/>
            <w:szCs w:val="21"/>
            <w:shd w:val="clear" w:color="auto" w:fill="FFFFFF"/>
          </w:rPr>
          <w:t>Pamela S. Schindler</w:t>
        </w:r>
      </w:hyperlink>
    </w:p>
    <w:p w14:paraId="70690C27" w14:textId="77777777" w:rsidR="00A347D7" w:rsidRPr="00C94001" w:rsidRDefault="00DD685D" w:rsidP="00A347D7">
      <w:pPr>
        <w:spacing w:after="210" w:line="285" w:lineRule="atLeast"/>
        <w:rPr>
          <w:rFonts w:ascii="Amazon Ember" w:eastAsia="Times New Roman" w:hAnsi="Amazon Ember" w:cs="Times New Roman"/>
          <w:kern w:val="0"/>
          <w:sz w:val="21"/>
          <w:szCs w:val="21"/>
          <w14:ligatures w14:val="none"/>
        </w:rPr>
      </w:pPr>
      <w:r>
        <w:rPr>
          <w:rFonts w:ascii="Times New Roman" w:eastAsia="Times New Roman" w:hAnsi="Times New Roman" w:cs="Times New Roman"/>
          <w:noProof/>
          <w:kern w:val="0"/>
        </w:rPr>
        <w:pict w14:anchorId="7462D4C9">
          <v:rect id="_x0000_i1025" alt="" style="width:468pt;height:.05pt;mso-width-percent:0;mso-height-percent:0;mso-width-percent:0;mso-height-percent:0" o:hralign="center" o:hrstd="t" o:hrnoshade="t" o:hr="t" fillcolor="#0f1111" stroked="f"/>
        </w:pict>
      </w:r>
    </w:p>
    <w:p w14:paraId="09043AD1" w14:textId="77777777" w:rsidR="00A347D7" w:rsidRDefault="00A347D7" w:rsidP="00A347D7">
      <w:pPr>
        <w:shd w:val="clear" w:color="auto" w:fill="FFFFFF"/>
        <w:rPr>
          <w:rFonts w:ascii="Amazon Ember" w:eastAsia="Times New Roman" w:hAnsi="Amazon Ember" w:cs="Times New Roman"/>
          <w:color w:val="0F1111"/>
          <w:kern w:val="0"/>
          <w:sz w:val="21"/>
          <w:szCs w:val="21"/>
          <w14:ligatures w14:val="none"/>
        </w:rPr>
      </w:pPr>
      <w:r w:rsidRPr="00C94001">
        <w:rPr>
          <w:rFonts w:ascii="Amazon Ember" w:eastAsia="Times New Roman" w:hAnsi="Amazon Ember" w:cs="Times New Roman"/>
          <w:b/>
          <w:bCs/>
          <w:color w:val="0F1111"/>
          <w:kern w:val="0"/>
          <w:sz w:val="21"/>
          <w:szCs w:val="21"/>
          <w14:ligatures w14:val="none"/>
        </w:rPr>
        <w:t>Business Research Methods</w:t>
      </w:r>
      <w:r w:rsidRPr="00C94001">
        <w:rPr>
          <w:rFonts w:ascii="Amazon Ember" w:eastAsia="Times New Roman" w:hAnsi="Amazon Ember" w:cs="Times New Roman"/>
          <w:color w:val="0F1111"/>
          <w:kern w:val="0"/>
          <w:sz w:val="21"/>
          <w:szCs w:val="21"/>
          <w14:ligatures w14:val="none"/>
        </w:rPr>
        <w:t xml:space="preserve">, 14e, contains stand-alone chapters that reflect research industry practices using real examples from all areas of business. In collaborations with over two dozen industry researchers, Schindler writes a real-world research methods book that distinguishes between big data analytics and small data with an emphasis on decision making. She eloquently covers ethical issues and their solutions, and has added more coverage of process models, sampling how-to, and data preparation. Conscious of the different learning styles of students, Schindler provides appropriate cues for both visual and verbal learners </w:t>
      </w:r>
      <w:proofErr w:type="gramStart"/>
      <w:r w:rsidRPr="00C94001">
        <w:rPr>
          <w:rFonts w:ascii="Amazon Ember" w:eastAsia="Times New Roman" w:hAnsi="Amazon Ember" w:cs="Times New Roman"/>
          <w:color w:val="0F1111"/>
          <w:kern w:val="0"/>
          <w:sz w:val="21"/>
          <w:szCs w:val="21"/>
          <w14:ligatures w14:val="none"/>
        </w:rPr>
        <w:t>through the use of</w:t>
      </w:r>
      <w:proofErr w:type="gramEnd"/>
      <w:r w:rsidRPr="00C94001">
        <w:rPr>
          <w:rFonts w:ascii="Amazon Ember" w:eastAsia="Times New Roman" w:hAnsi="Amazon Ember" w:cs="Times New Roman"/>
          <w:color w:val="0F1111"/>
          <w:kern w:val="0"/>
          <w:sz w:val="21"/>
          <w:szCs w:val="21"/>
          <w14:ligatures w14:val="none"/>
        </w:rPr>
        <w:t xml:space="preserve"> in-text exhibits, bolded key terms, conceptual photos throughout and research though-leader quotes in PowerPoints for each chapter. She also used various interim </w:t>
      </w:r>
      <w:proofErr w:type="spellStart"/>
      <w:r w:rsidRPr="00C94001">
        <w:rPr>
          <w:rFonts w:ascii="Amazon Ember" w:eastAsia="Times New Roman" w:hAnsi="Amazon Ember" w:cs="Times New Roman"/>
          <w:color w:val="0F1111"/>
          <w:kern w:val="0"/>
          <w:sz w:val="21"/>
          <w:szCs w:val="21"/>
          <w14:ligatures w14:val="none"/>
        </w:rPr>
        <w:t>GreenBook</w:t>
      </w:r>
      <w:proofErr w:type="spellEnd"/>
      <w:r w:rsidRPr="00C94001">
        <w:rPr>
          <w:rFonts w:ascii="Amazon Ember" w:eastAsia="Times New Roman" w:hAnsi="Amazon Ember" w:cs="Times New Roman"/>
          <w:color w:val="0F1111"/>
          <w:kern w:val="0"/>
          <w:sz w:val="21"/>
          <w:szCs w:val="21"/>
          <w14:ligatures w14:val="none"/>
        </w:rPr>
        <w:t xml:space="preserve"> Research Industry Trends (GRIT) reports to guide the research for this revision. The latest GRIT Report is based on the largest study of research suppliers and users ever conducted. Automation and privacy are hot topics in GRIT, so she added material on both these topics in the 14th edition. This edition is available for purchase with the digital platform McGraw Hill Connect®, which provides a highly reliable easy-to-use homework and learning management solution that embeds learning science and award-winning adaptive tools to improve student results.</w:t>
      </w:r>
    </w:p>
    <w:p w14:paraId="4C9C7879" w14:textId="3AE4865E" w:rsidR="00137332" w:rsidRDefault="00137332"/>
    <w:p w14:paraId="7EBF0D98" w14:textId="2C170999" w:rsidR="00A347D7" w:rsidRDefault="00A347D7">
      <w:r>
        <w:t xml:space="preserve">For those who wish to study the philosophy of philosophy: </w:t>
      </w:r>
    </w:p>
    <w:p w14:paraId="70957542" w14:textId="77777777" w:rsidR="00A347D7" w:rsidRPr="00C94001" w:rsidRDefault="00A347D7" w:rsidP="00A347D7">
      <w:pPr>
        <w:shd w:val="clear" w:color="auto" w:fill="FFFFFF"/>
        <w:spacing w:line="540" w:lineRule="atLeast"/>
        <w:outlineLvl w:val="0"/>
        <w:rPr>
          <w:rFonts w:ascii="Amazon Ember" w:eastAsia="Times New Roman" w:hAnsi="Amazon Ember" w:cs="Times New Roman"/>
          <w:b/>
          <w:bCs/>
          <w:color w:val="0F1111"/>
          <w:kern w:val="36"/>
          <w:sz w:val="42"/>
          <w:szCs w:val="42"/>
          <w14:ligatures w14:val="none"/>
        </w:rPr>
      </w:pPr>
      <w:r>
        <w:rPr>
          <w:rFonts w:ascii="Amazon Ember" w:eastAsia="Times New Roman" w:hAnsi="Amazon Ember" w:cs="Times New Roman"/>
          <w:noProof/>
          <w:color w:val="000000"/>
          <w:kern w:val="0"/>
          <w:sz w:val="21"/>
          <w:szCs w:val="21"/>
        </w:rPr>
        <w:drawing>
          <wp:anchor distT="0" distB="0" distL="114300" distR="114300" simplePos="0" relativeHeight="251675648" behindDoc="0" locked="0" layoutInCell="1" allowOverlap="1" wp14:anchorId="4FC94B42" wp14:editId="1D0A9D7C">
            <wp:simplePos x="0" y="0"/>
            <wp:positionH relativeFrom="column">
              <wp:posOffset>-7950</wp:posOffset>
            </wp:positionH>
            <wp:positionV relativeFrom="paragraph">
              <wp:posOffset>303504</wp:posOffset>
            </wp:positionV>
            <wp:extent cx="1338580" cy="2026285"/>
            <wp:effectExtent l="0" t="0" r="0" b="5715"/>
            <wp:wrapSquare wrapText="bothSides"/>
            <wp:docPr id="740070932" name="Picture 6" descr="A painting of a person in a re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70932" name="Picture 6" descr="A painting of a person in a red dres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8580" cy="2026285"/>
                    </a:xfrm>
                    <a:prstGeom prst="rect">
                      <a:avLst/>
                    </a:prstGeom>
                  </pic:spPr>
                </pic:pic>
              </a:graphicData>
            </a:graphic>
            <wp14:sizeRelH relativeFrom="page">
              <wp14:pctWidth>0</wp14:pctWidth>
            </wp14:sizeRelH>
            <wp14:sizeRelV relativeFrom="page">
              <wp14:pctHeight>0</wp14:pctHeight>
            </wp14:sizeRelV>
          </wp:anchor>
        </w:drawing>
      </w:r>
      <w:r w:rsidRPr="00C94001">
        <w:rPr>
          <w:rFonts w:ascii="Amazon Ember" w:eastAsia="Times New Roman" w:hAnsi="Amazon Ember" w:cs="Times New Roman"/>
          <w:b/>
          <w:bCs/>
          <w:color w:val="0F1111"/>
          <w:kern w:val="36"/>
          <w:sz w:val="28"/>
          <w:szCs w:val="28"/>
          <w14:ligatures w14:val="none"/>
        </w:rPr>
        <w:t>Phenomenology of Practice (Volume 13)</w:t>
      </w:r>
      <w:r w:rsidRPr="00C94001">
        <w:rPr>
          <w:rFonts w:ascii="Amazon Ember" w:eastAsia="Times New Roman" w:hAnsi="Amazon Ember" w:cs="Times New Roman"/>
          <w:b/>
          <w:bCs/>
          <w:color w:val="0F1111"/>
          <w:kern w:val="36"/>
          <w:sz w:val="36"/>
          <w:szCs w:val="36"/>
          <w14:ligatures w14:val="none"/>
        </w:rPr>
        <w:t> </w:t>
      </w:r>
      <w:r w:rsidRPr="00C94001">
        <w:rPr>
          <w:rFonts w:ascii="Amazon Ember" w:eastAsia="Times New Roman" w:hAnsi="Amazon Ember" w:cs="Times New Roman"/>
          <w:b/>
          <w:bCs/>
          <w:color w:val="565959"/>
          <w:kern w:val="36"/>
          <w:sz w:val="27"/>
          <w:szCs w:val="27"/>
          <w14:ligatures w14:val="none"/>
        </w:rPr>
        <w:t>1st Edition</w:t>
      </w:r>
    </w:p>
    <w:p w14:paraId="30C0670E" w14:textId="77777777" w:rsidR="00A347D7" w:rsidRPr="00C94001" w:rsidRDefault="00A347D7" w:rsidP="00A347D7">
      <w:pPr>
        <w:shd w:val="clear" w:color="auto" w:fill="FFFFFF"/>
        <w:rPr>
          <w:rFonts w:ascii="Amazon Ember" w:eastAsia="Times New Roman" w:hAnsi="Amazon Ember" w:cs="Times New Roman"/>
          <w:color w:val="565959"/>
          <w:kern w:val="0"/>
          <w:sz w:val="21"/>
          <w:szCs w:val="21"/>
          <w14:ligatures w14:val="none"/>
        </w:rPr>
      </w:pPr>
      <w:r w:rsidRPr="00C94001">
        <w:rPr>
          <w:rFonts w:ascii="Amazon Ember" w:eastAsia="Times New Roman" w:hAnsi="Amazon Ember" w:cs="Times New Roman"/>
          <w:color w:val="0F1111"/>
          <w:kern w:val="0"/>
          <w:sz w:val="21"/>
          <w:szCs w:val="21"/>
          <w14:ligatures w14:val="none"/>
        </w:rPr>
        <w:t>by </w:t>
      </w:r>
      <w:hyperlink r:id="rId27" w:history="1">
        <w:r w:rsidRPr="00C94001">
          <w:rPr>
            <w:rFonts w:ascii="Amazon Ember" w:eastAsia="Times New Roman" w:hAnsi="Amazon Ember" w:cs="Times New Roman"/>
            <w:color w:val="007185"/>
            <w:kern w:val="0"/>
            <w:sz w:val="21"/>
            <w:szCs w:val="21"/>
            <w:u w:val="single"/>
            <w14:ligatures w14:val="none"/>
          </w:rPr>
          <w:t xml:space="preserve">Max van </w:t>
        </w:r>
        <w:proofErr w:type="spellStart"/>
        <w:r w:rsidRPr="00C94001">
          <w:rPr>
            <w:rFonts w:ascii="Amazon Ember" w:eastAsia="Times New Roman" w:hAnsi="Amazon Ember" w:cs="Times New Roman"/>
            <w:color w:val="007185"/>
            <w:kern w:val="0"/>
            <w:sz w:val="21"/>
            <w:szCs w:val="21"/>
            <w:u w:val="single"/>
            <w14:ligatures w14:val="none"/>
          </w:rPr>
          <w:t>Manen</w:t>
        </w:r>
        <w:proofErr w:type="spellEnd"/>
      </w:hyperlink>
      <w:r w:rsidRPr="00C94001">
        <w:rPr>
          <w:rFonts w:ascii="Amazon Ember" w:eastAsia="Times New Roman" w:hAnsi="Amazon Ember" w:cs="Times New Roman"/>
          <w:color w:val="0F1111"/>
          <w:kern w:val="0"/>
          <w:sz w:val="21"/>
          <w:szCs w:val="21"/>
          <w14:ligatures w14:val="none"/>
        </w:rPr>
        <w:t> </w:t>
      </w:r>
      <w:r w:rsidRPr="00C94001">
        <w:rPr>
          <w:rFonts w:ascii="Amazon Ember" w:eastAsia="Times New Roman" w:hAnsi="Amazon Ember" w:cs="Times New Roman"/>
          <w:color w:val="565959"/>
          <w:kern w:val="0"/>
          <w:sz w:val="21"/>
          <w:szCs w:val="21"/>
          <w14:ligatures w14:val="none"/>
        </w:rPr>
        <w:t>(Author)</w:t>
      </w:r>
    </w:p>
    <w:p w14:paraId="603E4426" w14:textId="77777777" w:rsidR="00A347D7" w:rsidRDefault="00A347D7" w:rsidP="00A347D7">
      <w:pPr>
        <w:shd w:val="clear" w:color="auto" w:fill="FFFFFF"/>
        <w:rPr>
          <w:rStyle w:val="Hyperlink"/>
          <w:rFonts w:ascii="Amazon Ember" w:eastAsia="Times New Roman" w:hAnsi="Amazon Ember" w:cs="Times New Roman"/>
          <w:kern w:val="0"/>
          <w:sz w:val="21"/>
          <w:szCs w:val="21"/>
          <w14:ligatures w14:val="none"/>
        </w:rPr>
      </w:pPr>
      <w:r w:rsidRPr="00C94001">
        <w:rPr>
          <w:rFonts w:ascii="Amazon Ember" w:eastAsia="Times New Roman" w:hAnsi="Amazon Ember" w:cs="Times New Roman"/>
          <w:color w:val="0F1111"/>
          <w:kern w:val="0"/>
          <w:sz w:val="21"/>
          <w:szCs w:val="21"/>
          <w14:ligatures w14:val="none"/>
        </w:rPr>
        <w:t xml:space="preserve"> Max van </w:t>
      </w:r>
      <w:proofErr w:type="spellStart"/>
      <w:r w:rsidRPr="00C94001">
        <w:rPr>
          <w:rFonts w:ascii="Amazon Ember" w:eastAsia="Times New Roman" w:hAnsi="Amazon Ember" w:cs="Times New Roman"/>
          <w:color w:val="0F1111"/>
          <w:kern w:val="0"/>
          <w:sz w:val="21"/>
          <w:szCs w:val="21"/>
          <w14:ligatures w14:val="none"/>
        </w:rPr>
        <w:t>Manen</w:t>
      </w:r>
      <w:proofErr w:type="spellEnd"/>
      <w:r w:rsidRPr="00C94001">
        <w:rPr>
          <w:rFonts w:ascii="Amazon Ember" w:eastAsia="Times New Roman" w:hAnsi="Amazon Ember" w:cs="Times New Roman"/>
          <w:color w:val="0F1111"/>
          <w:kern w:val="0"/>
          <w:sz w:val="21"/>
          <w:szCs w:val="21"/>
          <w14:ligatures w14:val="none"/>
        </w:rPr>
        <w:t xml:space="preserve"> offers an extensive exploration of phenomenological traditions and methods for the human sciences. It is his first comprehensive statement of phenomenological thought and research in over a decade. Phenomenology of practice refers to the meaning and practice of phenomenology in professional contexts such as psychology, education, and health care, as well as to the practice of phenomenological methods in contexts of everyday living. Van </w:t>
      </w:r>
      <w:proofErr w:type="spellStart"/>
      <w:r w:rsidRPr="00C94001">
        <w:rPr>
          <w:rFonts w:ascii="Amazon Ember" w:eastAsia="Times New Roman" w:hAnsi="Amazon Ember" w:cs="Times New Roman"/>
          <w:color w:val="0F1111"/>
          <w:kern w:val="0"/>
          <w:sz w:val="21"/>
          <w:szCs w:val="21"/>
          <w14:ligatures w14:val="none"/>
        </w:rPr>
        <w:t>Manen</w:t>
      </w:r>
      <w:proofErr w:type="spellEnd"/>
      <w:r w:rsidRPr="00C94001">
        <w:rPr>
          <w:rFonts w:ascii="Amazon Ember" w:eastAsia="Times New Roman" w:hAnsi="Amazon Ember" w:cs="Times New Roman"/>
          <w:color w:val="0F1111"/>
          <w:kern w:val="0"/>
          <w:sz w:val="21"/>
          <w:szCs w:val="21"/>
          <w14:ligatures w14:val="none"/>
        </w:rPr>
        <w:t xml:space="preserve"> presents a detailed description of key phenomenological ideas as they have evolved over the past century; he then thoughtfully works through the methodological issues of phenomenological reflection, empirical methods, and writing that a phenomenology of practice offers to the researcher. Van </w:t>
      </w:r>
      <w:proofErr w:type="spellStart"/>
      <w:r w:rsidRPr="00C94001">
        <w:rPr>
          <w:rFonts w:ascii="Amazon Ember" w:eastAsia="Times New Roman" w:hAnsi="Amazon Ember" w:cs="Times New Roman"/>
          <w:color w:val="0F1111"/>
          <w:kern w:val="0"/>
          <w:sz w:val="21"/>
          <w:szCs w:val="21"/>
          <w14:ligatures w14:val="none"/>
        </w:rPr>
        <w:t>Manen’s</w:t>
      </w:r>
      <w:proofErr w:type="spellEnd"/>
      <w:r w:rsidRPr="00C94001">
        <w:rPr>
          <w:rFonts w:ascii="Amazon Ember" w:eastAsia="Times New Roman" w:hAnsi="Amazon Ember" w:cs="Times New Roman"/>
          <w:color w:val="0F1111"/>
          <w:kern w:val="0"/>
          <w:sz w:val="21"/>
          <w:szCs w:val="21"/>
          <w14:ligatures w14:val="none"/>
        </w:rPr>
        <w:t xml:space="preserve"> comprehensive work will be of great interest to all concerned with the interrelationship between being and acting in human sciences research and in everyday </w:t>
      </w:r>
      <w:proofErr w:type="spellStart"/>
      <w:r w:rsidRPr="00C94001">
        <w:rPr>
          <w:rFonts w:ascii="Amazon Ember" w:eastAsia="Times New Roman" w:hAnsi="Amazon Ember" w:cs="Times New Roman"/>
          <w:color w:val="0F1111"/>
          <w:kern w:val="0"/>
          <w:sz w:val="21"/>
          <w:szCs w:val="21"/>
          <w14:ligatures w14:val="none"/>
        </w:rPr>
        <w:t>life.Max</w:t>
      </w:r>
      <w:proofErr w:type="spellEnd"/>
      <w:r w:rsidRPr="00C94001">
        <w:rPr>
          <w:rFonts w:ascii="Amazon Ember" w:eastAsia="Times New Roman" w:hAnsi="Amazon Ember" w:cs="Times New Roman"/>
          <w:color w:val="0F1111"/>
          <w:kern w:val="0"/>
          <w:sz w:val="21"/>
          <w:szCs w:val="21"/>
          <w14:ligatures w14:val="none"/>
        </w:rPr>
        <w:t xml:space="preserve"> van </w:t>
      </w:r>
      <w:proofErr w:type="spellStart"/>
      <w:r w:rsidRPr="00C94001">
        <w:rPr>
          <w:rFonts w:ascii="Amazon Ember" w:eastAsia="Times New Roman" w:hAnsi="Amazon Ember" w:cs="Times New Roman"/>
          <w:color w:val="0F1111"/>
          <w:kern w:val="0"/>
          <w:sz w:val="21"/>
          <w:szCs w:val="21"/>
          <w14:ligatures w14:val="none"/>
        </w:rPr>
        <w:t>Manen</w:t>
      </w:r>
      <w:proofErr w:type="spellEnd"/>
      <w:r w:rsidRPr="00C94001">
        <w:rPr>
          <w:rFonts w:ascii="Amazon Ember" w:eastAsia="Times New Roman" w:hAnsi="Amazon Ember" w:cs="Times New Roman"/>
          <w:color w:val="0F1111"/>
          <w:kern w:val="0"/>
          <w:sz w:val="21"/>
          <w:szCs w:val="21"/>
          <w14:ligatures w14:val="none"/>
        </w:rPr>
        <w:t xml:space="preserve"> is the editor of the series </w:t>
      </w:r>
      <w:r w:rsidRPr="00C94001">
        <w:rPr>
          <w:rFonts w:ascii="Amazon Ember" w:eastAsia="Times New Roman" w:hAnsi="Amazon Ember" w:cs="Times New Roman"/>
          <w:i/>
          <w:iCs/>
          <w:color w:val="0F1111"/>
          <w:kern w:val="0"/>
          <w:sz w:val="21"/>
          <w:szCs w:val="21"/>
          <w14:ligatures w14:val="none"/>
        </w:rPr>
        <w:t>Phenomenology of Practice,</w:t>
      </w:r>
      <w:r w:rsidRPr="00C94001">
        <w:rPr>
          <w:rFonts w:ascii="Amazon Ember" w:eastAsia="Times New Roman" w:hAnsi="Amazon Ember" w:cs="Times New Roman"/>
          <w:color w:val="0F1111"/>
          <w:kern w:val="0"/>
          <w:sz w:val="21"/>
          <w:szCs w:val="21"/>
          <w14:ligatures w14:val="none"/>
        </w:rPr>
        <w:t> </w:t>
      </w:r>
      <w:hyperlink r:id="rId28" w:history="1">
        <w:r w:rsidRPr="00C94001">
          <w:rPr>
            <w:rStyle w:val="Hyperlink"/>
            <w:rFonts w:ascii="Amazon Ember" w:eastAsia="Times New Roman" w:hAnsi="Amazon Ember" w:cs="Times New Roman"/>
            <w:kern w:val="0"/>
            <w:sz w:val="21"/>
            <w:szCs w:val="21"/>
            <w14:ligatures w14:val="none"/>
          </w:rPr>
          <w:t>https://www.routledge.com/series/PPVM</w:t>
        </w:r>
      </w:hyperlink>
    </w:p>
    <w:p w14:paraId="12B15118" w14:textId="77777777" w:rsidR="00F22989" w:rsidRDefault="00F22989" w:rsidP="00A347D7">
      <w:pPr>
        <w:shd w:val="clear" w:color="auto" w:fill="FFFFFF"/>
        <w:rPr>
          <w:rStyle w:val="Hyperlink"/>
          <w:rFonts w:ascii="Amazon Ember" w:eastAsia="Times New Roman" w:hAnsi="Amazon Ember" w:cs="Times New Roman"/>
          <w:kern w:val="0"/>
          <w:sz w:val="21"/>
          <w:szCs w:val="21"/>
          <w14:ligatures w14:val="none"/>
        </w:rPr>
      </w:pPr>
    </w:p>
    <w:p w14:paraId="59FE448E" w14:textId="77777777" w:rsidR="00E30919" w:rsidRDefault="00E30919" w:rsidP="00A347D7">
      <w:pPr>
        <w:shd w:val="clear" w:color="auto" w:fill="FFFFFF"/>
        <w:rPr>
          <w:rStyle w:val="Hyperlink"/>
          <w:rFonts w:ascii="Amazon Ember" w:eastAsia="Times New Roman" w:hAnsi="Amazon Ember" w:cs="Times New Roman"/>
          <w:kern w:val="0"/>
          <w:sz w:val="21"/>
          <w:szCs w:val="21"/>
          <w14:ligatures w14:val="none"/>
        </w:rPr>
      </w:pPr>
    </w:p>
    <w:p w14:paraId="26FDE8B7" w14:textId="77777777" w:rsidR="00E30919" w:rsidRDefault="00E30919" w:rsidP="00A347D7">
      <w:pPr>
        <w:shd w:val="clear" w:color="auto" w:fill="FFFFFF"/>
        <w:rPr>
          <w:rStyle w:val="Hyperlink"/>
          <w:rFonts w:ascii="Amazon Ember" w:eastAsia="Times New Roman" w:hAnsi="Amazon Ember" w:cs="Times New Roman"/>
          <w:kern w:val="0"/>
          <w:sz w:val="21"/>
          <w:szCs w:val="21"/>
          <w14:ligatures w14:val="none"/>
        </w:rPr>
      </w:pPr>
    </w:p>
    <w:p w14:paraId="1B7A0035" w14:textId="77777777" w:rsidR="00E30919" w:rsidRDefault="00E30919" w:rsidP="00A347D7">
      <w:pPr>
        <w:shd w:val="clear" w:color="auto" w:fill="FFFFFF"/>
        <w:rPr>
          <w:rStyle w:val="Hyperlink"/>
          <w:rFonts w:ascii="Amazon Ember" w:eastAsia="Times New Roman" w:hAnsi="Amazon Ember" w:cs="Times New Roman"/>
          <w:kern w:val="0"/>
          <w:sz w:val="21"/>
          <w:szCs w:val="21"/>
          <w14:ligatures w14:val="none"/>
        </w:rPr>
      </w:pPr>
    </w:p>
    <w:p w14:paraId="63D9DBF8" w14:textId="15DE6DC9" w:rsidR="00F22989" w:rsidRPr="00F22989" w:rsidRDefault="00E30919" w:rsidP="00F22989">
      <w:pPr>
        <w:rPr>
          <w:b/>
          <w:bCs/>
          <w:sz w:val="28"/>
          <w:szCs w:val="28"/>
        </w:rPr>
      </w:pPr>
      <w:r w:rsidRPr="00E30919">
        <w:rPr>
          <w:b/>
          <w:bCs/>
          <w:sz w:val="28"/>
          <w:szCs w:val="28"/>
        </w:rPr>
        <w:lastRenderedPageBreak/>
        <w:fldChar w:fldCharType="begin"/>
      </w:r>
      <w:r w:rsidRPr="00E30919">
        <w:rPr>
          <w:b/>
          <w:bCs/>
          <w:sz w:val="28"/>
          <w:szCs w:val="28"/>
        </w:rPr>
        <w:instrText xml:space="preserve"> INCLUDEPICTURE "/Users/viv.grigg/Library/Group Containers/UBF8T346G9.ms/WebArchiveCopyPasteTempFiles/com.microsoft.Word/72050_book_item_72050.jpg" \* MERGEFORMATINET </w:instrText>
      </w:r>
      <w:r w:rsidRPr="00E30919">
        <w:rPr>
          <w:b/>
          <w:bCs/>
          <w:sz w:val="28"/>
          <w:szCs w:val="28"/>
        </w:rPr>
        <w:fldChar w:fldCharType="separate"/>
      </w:r>
      <w:r w:rsidRPr="00E30919">
        <w:rPr>
          <w:b/>
          <w:bCs/>
          <w:noProof/>
          <w:sz w:val="28"/>
          <w:szCs w:val="28"/>
        </w:rPr>
        <w:drawing>
          <wp:anchor distT="0" distB="0" distL="114300" distR="114300" simplePos="0" relativeHeight="251676672" behindDoc="0" locked="0" layoutInCell="1" allowOverlap="1" wp14:anchorId="099EB1F5" wp14:editId="656DA3A2">
            <wp:simplePos x="0" y="0"/>
            <wp:positionH relativeFrom="column">
              <wp:posOffset>0</wp:posOffset>
            </wp:positionH>
            <wp:positionV relativeFrom="paragraph">
              <wp:posOffset>0</wp:posOffset>
            </wp:positionV>
            <wp:extent cx="1905000" cy="2705100"/>
            <wp:effectExtent l="0" t="0" r="0" b="0"/>
            <wp:wrapSquare wrapText="bothSides"/>
            <wp:docPr id="1737929832" name="Picture 2" descr="Research Design in Urban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earch Design in Urban Plan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919">
        <w:rPr>
          <w:b/>
          <w:bCs/>
          <w:sz w:val="28"/>
          <w:szCs w:val="28"/>
        </w:rPr>
        <w:fldChar w:fldCharType="end"/>
      </w:r>
      <w:r w:rsidRPr="00E30919">
        <w:rPr>
          <w:b/>
          <w:bCs/>
          <w:sz w:val="28"/>
          <w:szCs w:val="28"/>
        </w:rPr>
        <w:t xml:space="preserve"> </w:t>
      </w:r>
      <w:r w:rsidR="00F22989" w:rsidRPr="00F22989">
        <w:rPr>
          <w:b/>
          <w:bCs/>
          <w:sz w:val="28"/>
          <w:szCs w:val="28"/>
        </w:rPr>
        <w:t>Research Design in Urban Planning</w:t>
      </w:r>
    </w:p>
    <w:p w14:paraId="6814C748" w14:textId="38558043" w:rsidR="00A347D7" w:rsidRDefault="00F22989" w:rsidP="00A347D7">
      <w:r>
        <w:t>By Stuart Farthing</w:t>
      </w:r>
    </w:p>
    <w:p w14:paraId="648037D4" w14:textId="6ED810AA" w:rsidR="00E30919" w:rsidRDefault="00E30919" w:rsidP="00A347D7">
      <w:r>
        <w:t>Sage</w:t>
      </w:r>
    </w:p>
    <w:p w14:paraId="291A999A" w14:textId="77777777" w:rsidR="00E30919" w:rsidRDefault="00E30919" w:rsidP="00A347D7"/>
    <w:p w14:paraId="282FE2C7" w14:textId="77777777" w:rsidR="00E30919" w:rsidRPr="00E30919" w:rsidRDefault="00E30919" w:rsidP="00E30919">
      <w:r w:rsidRPr="00E30919">
        <w:t>"This excellent book fills a significant gap in the literature supporting planning education by providing clear, succinct advice on the design and implementation of small-scale student research projects."</w:t>
      </w:r>
      <w:r w:rsidRPr="00E30919">
        <w:br/>
      </w:r>
      <w:r w:rsidRPr="00E30919">
        <w:rPr>
          <w:b/>
          <w:bCs/>
          <w:i/>
          <w:iCs/>
        </w:rPr>
        <w:t>- Chris Couch, Professor of Geography and Planning, University of Liverpool</w:t>
      </w:r>
      <w:r w:rsidRPr="00E30919">
        <w:rPr>
          <w:b/>
          <w:bCs/>
          <w:i/>
          <w:iCs/>
        </w:rPr>
        <w:br/>
      </w:r>
      <w:r w:rsidRPr="00E30919">
        <w:rPr>
          <w:b/>
          <w:bCs/>
          <w:i/>
          <w:iCs/>
        </w:rPr>
        <w:br/>
      </w:r>
      <w:r w:rsidRPr="00E30919">
        <w:t>"A perfect text for supervisors to give students so that they plan their research projects carefully rather than leap headlong into data collection."</w:t>
      </w:r>
      <w:r w:rsidRPr="00E30919">
        <w:br/>
      </w:r>
      <w:r w:rsidRPr="00E30919">
        <w:rPr>
          <w:b/>
          <w:bCs/>
          <w:i/>
          <w:iCs/>
        </w:rPr>
        <w:t>- Jean Hillier, Emeritus Professor of Sustainability and Urban Planning, RMIT University, Melbourne</w:t>
      </w:r>
      <w:r w:rsidRPr="00E30919">
        <w:rPr>
          <w:b/>
          <w:bCs/>
          <w:i/>
          <w:iCs/>
        </w:rPr>
        <w:br/>
      </w:r>
      <w:r w:rsidRPr="00E30919">
        <w:rPr>
          <w:b/>
          <w:bCs/>
          <w:i/>
          <w:iCs/>
        </w:rPr>
        <w:br/>
      </w:r>
      <w:r w:rsidRPr="00E30919">
        <w:t xml:space="preserve">"Highly recommended... Ranging across topics such as planning a research </w:t>
      </w:r>
      <w:proofErr w:type="spellStart"/>
      <w:r w:rsidRPr="00E30919">
        <w:t>programme</w:t>
      </w:r>
      <w:proofErr w:type="spellEnd"/>
      <w:r w:rsidRPr="00E30919">
        <w:t xml:space="preserve"> and data management and the handling of ethical issues, the book will be very helpful to those embarking on a thesis or dissertation in the field."</w:t>
      </w:r>
      <w:r w:rsidRPr="00E30919">
        <w:br/>
      </w:r>
      <w:r w:rsidRPr="00E30919">
        <w:rPr>
          <w:b/>
          <w:bCs/>
          <w:i/>
          <w:iCs/>
        </w:rPr>
        <w:t>- Peter Fidler, President of the University of Sunderland</w:t>
      </w:r>
      <w:r w:rsidRPr="00E30919">
        <w:br/>
      </w:r>
    </w:p>
    <w:p w14:paraId="501BB80B" w14:textId="77777777" w:rsidR="00E30919" w:rsidRPr="00E30919" w:rsidRDefault="00E30919" w:rsidP="00E30919">
      <w:r w:rsidRPr="00E30919">
        <w:rPr>
          <w:b/>
          <w:bCs/>
        </w:rPr>
        <w:t>Research Design in Urban Planning: A Student’s Guide</w:t>
      </w:r>
      <w:r w:rsidRPr="00E30919">
        <w:t> is a brilliantly accessible guide to designing research for that all-important dissertation. Aimed at both undergraduate and postgraduate levels, this text will: </w:t>
      </w:r>
    </w:p>
    <w:p w14:paraId="52707056" w14:textId="77777777" w:rsidR="00E30919" w:rsidRPr="00E30919" w:rsidRDefault="00E30919" w:rsidP="00E30919">
      <w:r w:rsidRPr="00E30919">
        <w:t>· </w:t>
      </w:r>
      <w:proofErr w:type="gramStart"/>
      <w:r w:rsidRPr="00E30919">
        <w:t>discuss</w:t>
      </w:r>
      <w:proofErr w:type="gramEnd"/>
      <w:r w:rsidRPr="00E30919">
        <w:t xml:space="preserve"> research design, outlining the stages of the research process in clear detail and the key decisions which need to be taken at each stage</w:t>
      </w:r>
    </w:p>
    <w:p w14:paraId="3E927420" w14:textId="77777777" w:rsidR="00E30919" w:rsidRPr="00E30919" w:rsidRDefault="00E30919" w:rsidP="00E30919">
      <w:r w:rsidRPr="00E30919">
        <w:t>· </w:t>
      </w:r>
      <w:proofErr w:type="gramStart"/>
      <w:r w:rsidRPr="00E30919">
        <w:t>explain</w:t>
      </w:r>
      <w:proofErr w:type="gramEnd"/>
      <w:r w:rsidRPr="00E30919">
        <w:t xml:space="preserve"> to students how to re-interpret policy issues as researchable questions, appropriate for investigation</w:t>
      </w:r>
    </w:p>
    <w:p w14:paraId="137DC426" w14:textId="77777777" w:rsidR="00E30919" w:rsidRPr="00E30919" w:rsidRDefault="00E30919" w:rsidP="00E30919">
      <w:r w:rsidRPr="00E30919">
        <w:t xml:space="preserve">· look in detail at how researchers make their choice of methods, helping students to justify their </w:t>
      </w:r>
      <w:proofErr w:type="gramStart"/>
      <w:r w:rsidRPr="00E30919">
        <w:t>own  decisions</w:t>
      </w:r>
      <w:proofErr w:type="gramEnd"/>
    </w:p>
    <w:p w14:paraId="5ADA9515" w14:textId="77777777" w:rsidR="00E30919" w:rsidRPr="00E30919" w:rsidRDefault="00E30919" w:rsidP="00E30919">
      <w:r w:rsidRPr="00E30919">
        <w:t>· </w:t>
      </w:r>
      <w:proofErr w:type="gramStart"/>
      <w:r w:rsidRPr="00E30919">
        <w:t>reveal</w:t>
      </w:r>
      <w:proofErr w:type="gramEnd"/>
      <w:r w:rsidRPr="00E30919">
        <w:t xml:space="preserve"> the ethical dimension to such decisions in the context of a growing requirement for the ethical approval of student projects </w:t>
      </w:r>
    </w:p>
    <w:p w14:paraId="0E963813" w14:textId="77777777" w:rsidR="00E30919" w:rsidRPr="00E30919" w:rsidRDefault="00E30919" w:rsidP="00E30919">
      <w:r w:rsidRPr="00E30919">
        <w:t>· </w:t>
      </w:r>
      <w:proofErr w:type="gramStart"/>
      <w:r w:rsidRPr="00E30919">
        <w:t>review</w:t>
      </w:r>
      <w:proofErr w:type="gramEnd"/>
      <w:r w:rsidRPr="00E30919">
        <w:t xml:space="preserve"> the issues for comparative studies – important not least because of student involvement in Erasmus programs and AESOP workshops</w:t>
      </w:r>
    </w:p>
    <w:p w14:paraId="33F1E487" w14:textId="77777777" w:rsidR="00E30919" w:rsidRPr="00E30919" w:rsidRDefault="00E30919" w:rsidP="00E30919">
      <w:r w:rsidRPr="00E30919">
        <w:t>Packed with case studies, exercises, illustrations and summaries, </w:t>
      </w:r>
      <w:r w:rsidRPr="00E30919">
        <w:rPr>
          <w:b/>
          <w:bCs/>
        </w:rPr>
        <w:t>Research Design in Urban Planning</w:t>
      </w:r>
      <w:r w:rsidRPr="00E30919">
        <w:t> is an invaluable resource for students undertaking their first substantial, individual investigations.</w:t>
      </w:r>
    </w:p>
    <w:p w14:paraId="713F51B8" w14:textId="77777777" w:rsidR="00E30919" w:rsidRDefault="00E30919" w:rsidP="00A347D7"/>
    <w:sectPr w:rsidR="00E30919" w:rsidSect="00ED0DE9">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42A8B" w14:textId="77777777" w:rsidR="00DD685D" w:rsidRDefault="00DD685D" w:rsidP="003D13C1">
      <w:r>
        <w:separator/>
      </w:r>
    </w:p>
  </w:endnote>
  <w:endnote w:type="continuationSeparator" w:id="0">
    <w:p w14:paraId="2F5E963B" w14:textId="77777777" w:rsidR="00DD685D" w:rsidRDefault="00DD685D" w:rsidP="003D1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mazon Ember">
    <w:altName w:val="Cambria"/>
    <w:panose1 w:val="020B0604020202020204"/>
    <w:charset w:val="00"/>
    <w:family w:val="roman"/>
    <w:notTrueType/>
    <w:pitch w:val="default"/>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42406699"/>
      <w:docPartObj>
        <w:docPartGallery w:val="Page Numbers (Bottom of Page)"/>
        <w:docPartUnique/>
      </w:docPartObj>
    </w:sdtPr>
    <w:sdtContent>
      <w:p w14:paraId="77BA21A1" w14:textId="029A7B6F" w:rsidR="003D13C1" w:rsidRDefault="003D13C1" w:rsidP="00792B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AA8B99" w14:textId="77777777" w:rsidR="003D13C1" w:rsidRDefault="003D13C1" w:rsidP="003D13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77778092"/>
      <w:docPartObj>
        <w:docPartGallery w:val="Page Numbers (Bottom of Page)"/>
        <w:docPartUnique/>
      </w:docPartObj>
    </w:sdtPr>
    <w:sdtContent>
      <w:p w14:paraId="0307E521" w14:textId="02F7676C" w:rsidR="003D13C1" w:rsidRDefault="003D13C1" w:rsidP="00792B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CA395F" w14:textId="77777777" w:rsidR="003D13C1" w:rsidRDefault="003D13C1" w:rsidP="003D13C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E20969" w14:textId="77777777" w:rsidR="00DD685D" w:rsidRDefault="00DD685D" w:rsidP="003D13C1">
      <w:r>
        <w:separator/>
      </w:r>
    </w:p>
  </w:footnote>
  <w:footnote w:type="continuationSeparator" w:id="0">
    <w:p w14:paraId="025FA75B" w14:textId="77777777" w:rsidR="00DD685D" w:rsidRDefault="00DD685D" w:rsidP="003D13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D4F64"/>
    <w:multiLevelType w:val="multilevel"/>
    <w:tmpl w:val="D4B0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553791"/>
    <w:multiLevelType w:val="multilevel"/>
    <w:tmpl w:val="E23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626531">
    <w:abstractNumId w:val="1"/>
  </w:num>
  <w:num w:numId="2" w16cid:durableId="48237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823"/>
    <w:rsid w:val="001016E3"/>
    <w:rsid w:val="00104823"/>
    <w:rsid w:val="00105624"/>
    <w:rsid w:val="00137332"/>
    <w:rsid w:val="00195166"/>
    <w:rsid w:val="001A16AA"/>
    <w:rsid w:val="001A7990"/>
    <w:rsid w:val="001E0610"/>
    <w:rsid w:val="00214DB6"/>
    <w:rsid w:val="00255B53"/>
    <w:rsid w:val="002D37CF"/>
    <w:rsid w:val="003D13C1"/>
    <w:rsid w:val="00481959"/>
    <w:rsid w:val="004D008C"/>
    <w:rsid w:val="004D342B"/>
    <w:rsid w:val="0053109F"/>
    <w:rsid w:val="00540654"/>
    <w:rsid w:val="006A6A36"/>
    <w:rsid w:val="00777D3B"/>
    <w:rsid w:val="0078071B"/>
    <w:rsid w:val="00783FEF"/>
    <w:rsid w:val="00824AE8"/>
    <w:rsid w:val="00866C35"/>
    <w:rsid w:val="009031DC"/>
    <w:rsid w:val="0092483F"/>
    <w:rsid w:val="00943DF2"/>
    <w:rsid w:val="009649B4"/>
    <w:rsid w:val="009F3ECF"/>
    <w:rsid w:val="00A347D7"/>
    <w:rsid w:val="00CC5FF5"/>
    <w:rsid w:val="00D80151"/>
    <w:rsid w:val="00D870D9"/>
    <w:rsid w:val="00DD685D"/>
    <w:rsid w:val="00E22B21"/>
    <w:rsid w:val="00E30919"/>
    <w:rsid w:val="00E90A8A"/>
    <w:rsid w:val="00ED0DE9"/>
    <w:rsid w:val="00F22989"/>
    <w:rsid w:val="00F762B8"/>
    <w:rsid w:val="00FC2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25A77"/>
  <w15:chartTrackingRefBased/>
  <w15:docId w15:val="{7F73CB60-B990-F040-848F-93D53DCE8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04823"/>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823"/>
    <w:rPr>
      <w:rFonts w:ascii="Times New Roman" w:eastAsia="Times New Roman" w:hAnsi="Times New Roman" w:cs="Times New Roman"/>
      <w:b/>
      <w:bCs/>
      <w:kern w:val="36"/>
      <w:sz w:val="48"/>
      <w:szCs w:val="48"/>
      <w14:ligatures w14:val="none"/>
    </w:rPr>
  </w:style>
  <w:style w:type="character" w:customStyle="1" w:styleId="a-color-secondary">
    <w:name w:val="a-color-secondary"/>
    <w:basedOn w:val="DefaultParagraphFont"/>
    <w:rsid w:val="00104823"/>
  </w:style>
  <w:style w:type="character" w:customStyle="1" w:styleId="a-button-inner">
    <w:name w:val="a-button-inner"/>
    <w:basedOn w:val="DefaultParagraphFont"/>
    <w:rsid w:val="00104823"/>
  </w:style>
  <w:style w:type="character" w:customStyle="1" w:styleId="read-sample-button-text">
    <w:name w:val="read-sample-button-text"/>
    <w:basedOn w:val="DefaultParagraphFont"/>
    <w:rsid w:val="00104823"/>
  </w:style>
  <w:style w:type="character" w:customStyle="1" w:styleId="litb-look-text">
    <w:name w:val="litb-look-text"/>
    <w:basedOn w:val="DefaultParagraphFont"/>
    <w:rsid w:val="00104823"/>
  </w:style>
  <w:style w:type="character" w:customStyle="1" w:styleId="litb-inside-text">
    <w:name w:val="litb-inside-text"/>
    <w:basedOn w:val="DefaultParagraphFont"/>
    <w:rsid w:val="00104823"/>
  </w:style>
  <w:style w:type="character" w:styleId="Hyperlink">
    <w:name w:val="Hyperlink"/>
    <w:basedOn w:val="DefaultParagraphFont"/>
    <w:uiPriority w:val="99"/>
    <w:unhideWhenUsed/>
    <w:rsid w:val="00104823"/>
    <w:rPr>
      <w:color w:val="0000FF"/>
      <w:u w:val="single"/>
    </w:rPr>
  </w:style>
  <w:style w:type="character" w:customStyle="1" w:styleId="a-truncate-full">
    <w:name w:val="a-truncate-full"/>
    <w:basedOn w:val="DefaultParagraphFont"/>
    <w:rsid w:val="00104823"/>
  </w:style>
  <w:style w:type="character" w:customStyle="1" w:styleId="a-truncate-cut">
    <w:name w:val="a-truncate-cut"/>
    <w:basedOn w:val="DefaultParagraphFont"/>
    <w:rsid w:val="00104823"/>
  </w:style>
  <w:style w:type="character" w:customStyle="1" w:styleId="a-declarative">
    <w:name w:val="a-declarative"/>
    <w:basedOn w:val="DefaultParagraphFont"/>
    <w:rsid w:val="00104823"/>
  </w:style>
  <w:style w:type="character" w:customStyle="1" w:styleId="a-size-large">
    <w:name w:val="a-size-large"/>
    <w:basedOn w:val="DefaultParagraphFont"/>
    <w:rsid w:val="00104823"/>
  </w:style>
  <w:style w:type="character" w:customStyle="1" w:styleId="a-size-medium">
    <w:name w:val="a-size-medium"/>
    <w:basedOn w:val="DefaultParagraphFont"/>
    <w:rsid w:val="00104823"/>
  </w:style>
  <w:style w:type="character" w:customStyle="1" w:styleId="author">
    <w:name w:val="author"/>
    <w:basedOn w:val="DefaultParagraphFont"/>
    <w:rsid w:val="00104823"/>
  </w:style>
  <w:style w:type="character" w:customStyle="1" w:styleId="reviewcounttextlinkedhistogram">
    <w:name w:val="reviewcounttextlinkedhistogram"/>
    <w:basedOn w:val="DefaultParagraphFont"/>
    <w:rsid w:val="00104823"/>
  </w:style>
  <w:style w:type="character" w:customStyle="1" w:styleId="a-size-base">
    <w:name w:val="a-size-base"/>
    <w:basedOn w:val="DefaultParagraphFont"/>
    <w:rsid w:val="00104823"/>
  </w:style>
  <w:style w:type="character" w:customStyle="1" w:styleId="a-icon-alt">
    <w:name w:val="a-icon-alt"/>
    <w:basedOn w:val="DefaultParagraphFont"/>
    <w:rsid w:val="00104823"/>
  </w:style>
  <w:style w:type="paragraph" w:styleId="NormalWeb">
    <w:name w:val="Normal (Web)"/>
    <w:basedOn w:val="Normal"/>
    <w:uiPriority w:val="99"/>
    <w:semiHidden/>
    <w:unhideWhenUsed/>
    <w:rsid w:val="00104823"/>
    <w:pPr>
      <w:spacing w:before="100" w:beforeAutospacing="1" w:after="100" w:afterAutospacing="1"/>
    </w:pPr>
    <w:rPr>
      <w:rFonts w:ascii="Times New Roman" w:eastAsia="Times New Roman" w:hAnsi="Times New Roman" w:cs="Times New Roman"/>
      <w:kern w:val="0"/>
      <w14:ligatures w14:val="none"/>
    </w:rPr>
  </w:style>
  <w:style w:type="character" w:customStyle="1" w:styleId="a-list-item">
    <w:name w:val="a-list-item"/>
    <w:basedOn w:val="DefaultParagraphFont"/>
    <w:rsid w:val="00104823"/>
  </w:style>
  <w:style w:type="character" w:customStyle="1" w:styleId="a-text-italic">
    <w:name w:val="a-text-italic"/>
    <w:basedOn w:val="DefaultParagraphFont"/>
    <w:rsid w:val="00104823"/>
  </w:style>
  <w:style w:type="paragraph" w:styleId="Header">
    <w:name w:val="header"/>
    <w:basedOn w:val="Normal"/>
    <w:link w:val="HeaderChar"/>
    <w:uiPriority w:val="99"/>
    <w:unhideWhenUsed/>
    <w:rsid w:val="003D13C1"/>
    <w:pPr>
      <w:tabs>
        <w:tab w:val="center" w:pos="4680"/>
        <w:tab w:val="right" w:pos="9360"/>
      </w:tabs>
    </w:pPr>
  </w:style>
  <w:style w:type="character" w:customStyle="1" w:styleId="HeaderChar">
    <w:name w:val="Header Char"/>
    <w:basedOn w:val="DefaultParagraphFont"/>
    <w:link w:val="Header"/>
    <w:uiPriority w:val="99"/>
    <w:rsid w:val="003D13C1"/>
  </w:style>
  <w:style w:type="paragraph" w:styleId="Footer">
    <w:name w:val="footer"/>
    <w:basedOn w:val="Normal"/>
    <w:link w:val="FooterChar"/>
    <w:uiPriority w:val="99"/>
    <w:unhideWhenUsed/>
    <w:rsid w:val="003D13C1"/>
    <w:pPr>
      <w:tabs>
        <w:tab w:val="center" w:pos="4680"/>
        <w:tab w:val="right" w:pos="9360"/>
      </w:tabs>
    </w:pPr>
  </w:style>
  <w:style w:type="character" w:customStyle="1" w:styleId="FooterChar">
    <w:name w:val="Footer Char"/>
    <w:basedOn w:val="DefaultParagraphFont"/>
    <w:link w:val="Footer"/>
    <w:uiPriority w:val="99"/>
    <w:rsid w:val="003D13C1"/>
  </w:style>
  <w:style w:type="character" w:customStyle="1" w:styleId="a-text-bold">
    <w:name w:val="a-text-bold"/>
    <w:basedOn w:val="DefaultParagraphFont"/>
    <w:rsid w:val="003D13C1"/>
  </w:style>
  <w:style w:type="character" w:styleId="PageNumber">
    <w:name w:val="page number"/>
    <w:basedOn w:val="DefaultParagraphFont"/>
    <w:uiPriority w:val="99"/>
    <w:semiHidden/>
    <w:unhideWhenUsed/>
    <w:rsid w:val="003D13C1"/>
  </w:style>
  <w:style w:type="character" w:customStyle="1" w:styleId="contribution">
    <w:name w:val="contribution"/>
    <w:basedOn w:val="DefaultParagraphFont"/>
    <w:rsid w:val="003D1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765558">
      <w:bodyDiv w:val="1"/>
      <w:marLeft w:val="0"/>
      <w:marRight w:val="0"/>
      <w:marTop w:val="0"/>
      <w:marBottom w:val="0"/>
      <w:divBdr>
        <w:top w:val="none" w:sz="0" w:space="0" w:color="auto"/>
        <w:left w:val="none" w:sz="0" w:space="0" w:color="auto"/>
        <w:bottom w:val="none" w:sz="0" w:space="0" w:color="auto"/>
        <w:right w:val="none" w:sz="0" w:space="0" w:color="auto"/>
      </w:divBdr>
      <w:divsChild>
        <w:div w:id="85273788">
          <w:marLeft w:val="0"/>
          <w:marRight w:val="0"/>
          <w:marTop w:val="0"/>
          <w:marBottom w:val="150"/>
          <w:divBdr>
            <w:top w:val="none" w:sz="0" w:space="0" w:color="auto"/>
            <w:left w:val="none" w:sz="0" w:space="0" w:color="auto"/>
            <w:bottom w:val="none" w:sz="0" w:space="0" w:color="auto"/>
            <w:right w:val="none" w:sz="0" w:space="0" w:color="auto"/>
          </w:divBdr>
          <w:divsChild>
            <w:div w:id="2103986848">
              <w:marLeft w:val="0"/>
              <w:marRight w:val="0"/>
              <w:marTop w:val="0"/>
              <w:marBottom w:val="0"/>
              <w:divBdr>
                <w:top w:val="none" w:sz="0" w:space="0" w:color="auto"/>
                <w:left w:val="none" w:sz="0" w:space="0" w:color="auto"/>
                <w:bottom w:val="none" w:sz="0" w:space="0" w:color="auto"/>
                <w:right w:val="none" w:sz="0" w:space="0" w:color="auto"/>
              </w:divBdr>
              <w:divsChild>
                <w:div w:id="13672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12967">
          <w:marLeft w:val="0"/>
          <w:marRight w:val="0"/>
          <w:marTop w:val="0"/>
          <w:marBottom w:val="0"/>
          <w:divBdr>
            <w:top w:val="none" w:sz="0" w:space="0" w:color="auto"/>
            <w:left w:val="none" w:sz="0" w:space="0" w:color="auto"/>
            <w:bottom w:val="none" w:sz="0" w:space="0" w:color="auto"/>
            <w:right w:val="none" w:sz="0" w:space="0" w:color="auto"/>
          </w:divBdr>
          <w:divsChild>
            <w:div w:id="1580289038">
              <w:marLeft w:val="0"/>
              <w:marRight w:val="0"/>
              <w:marTop w:val="0"/>
              <w:marBottom w:val="150"/>
              <w:divBdr>
                <w:top w:val="none" w:sz="0" w:space="0" w:color="auto"/>
                <w:left w:val="none" w:sz="0" w:space="0" w:color="auto"/>
                <w:bottom w:val="none" w:sz="0" w:space="0" w:color="auto"/>
                <w:right w:val="none" w:sz="0" w:space="0" w:color="auto"/>
              </w:divBdr>
              <w:divsChild>
                <w:div w:id="1034815279">
                  <w:marLeft w:val="0"/>
                  <w:marRight w:val="0"/>
                  <w:marTop w:val="0"/>
                  <w:marBottom w:val="0"/>
                  <w:divBdr>
                    <w:top w:val="none" w:sz="0" w:space="0" w:color="auto"/>
                    <w:left w:val="none" w:sz="0" w:space="0" w:color="auto"/>
                    <w:bottom w:val="none" w:sz="0" w:space="0" w:color="auto"/>
                    <w:right w:val="none" w:sz="0" w:space="0" w:color="auto"/>
                  </w:divBdr>
                </w:div>
                <w:div w:id="583496297">
                  <w:marLeft w:val="0"/>
                  <w:marRight w:val="0"/>
                  <w:marTop w:val="0"/>
                  <w:marBottom w:val="0"/>
                  <w:divBdr>
                    <w:top w:val="none" w:sz="0" w:space="0" w:color="auto"/>
                    <w:left w:val="none" w:sz="0" w:space="0" w:color="auto"/>
                    <w:bottom w:val="none" w:sz="0" w:space="0" w:color="auto"/>
                    <w:right w:val="none" w:sz="0" w:space="0" w:color="auto"/>
                  </w:divBdr>
                </w:div>
              </w:divsChild>
            </w:div>
            <w:div w:id="1120949967">
              <w:marLeft w:val="0"/>
              <w:marRight w:val="0"/>
              <w:marTop w:val="0"/>
              <w:marBottom w:val="150"/>
              <w:divBdr>
                <w:top w:val="none" w:sz="0" w:space="0" w:color="auto"/>
                <w:left w:val="none" w:sz="0" w:space="0" w:color="auto"/>
                <w:bottom w:val="none" w:sz="0" w:space="0" w:color="auto"/>
                <w:right w:val="none" w:sz="0" w:space="0" w:color="auto"/>
              </w:divBdr>
              <w:divsChild>
                <w:div w:id="1663774763">
                  <w:marLeft w:val="0"/>
                  <w:marRight w:val="0"/>
                  <w:marTop w:val="0"/>
                  <w:marBottom w:val="0"/>
                  <w:divBdr>
                    <w:top w:val="none" w:sz="0" w:space="0" w:color="auto"/>
                    <w:left w:val="none" w:sz="0" w:space="0" w:color="auto"/>
                    <w:bottom w:val="none" w:sz="0" w:space="0" w:color="auto"/>
                    <w:right w:val="none" w:sz="0" w:space="0" w:color="auto"/>
                  </w:divBdr>
                </w:div>
                <w:div w:id="2050911652">
                  <w:marLeft w:val="0"/>
                  <w:marRight w:val="0"/>
                  <w:marTop w:val="0"/>
                  <w:marBottom w:val="0"/>
                  <w:divBdr>
                    <w:top w:val="none" w:sz="0" w:space="0" w:color="auto"/>
                    <w:left w:val="none" w:sz="0" w:space="0" w:color="auto"/>
                    <w:bottom w:val="none" w:sz="0" w:space="0" w:color="auto"/>
                    <w:right w:val="none" w:sz="0" w:space="0" w:color="auto"/>
                  </w:divBdr>
                </w:div>
              </w:divsChild>
            </w:div>
            <w:div w:id="536702185">
              <w:marLeft w:val="0"/>
              <w:marRight w:val="0"/>
              <w:marTop w:val="0"/>
              <w:marBottom w:val="150"/>
              <w:divBdr>
                <w:top w:val="none" w:sz="0" w:space="0" w:color="auto"/>
                <w:left w:val="none" w:sz="0" w:space="0" w:color="auto"/>
                <w:bottom w:val="none" w:sz="0" w:space="0" w:color="auto"/>
                <w:right w:val="none" w:sz="0" w:space="0" w:color="auto"/>
              </w:divBdr>
              <w:divsChild>
                <w:div w:id="1913739468">
                  <w:marLeft w:val="0"/>
                  <w:marRight w:val="0"/>
                  <w:marTop w:val="0"/>
                  <w:marBottom w:val="0"/>
                  <w:divBdr>
                    <w:top w:val="none" w:sz="0" w:space="0" w:color="auto"/>
                    <w:left w:val="none" w:sz="0" w:space="0" w:color="auto"/>
                    <w:bottom w:val="none" w:sz="0" w:space="0" w:color="auto"/>
                    <w:right w:val="none" w:sz="0" w:space="0" w:color="auto"/>
                  </w:divBdr>
                </w:div>
                <w:div w:id="8124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1182">
          <w:marLeft w:val="0"/>
          <w:marRight w:val="0"/>
          <w:marTop w:val="0"/>
          <w:marBottom w:val="0"/>
          <w:divBdr>
            <w:top w:val="none" w:sz="0" w:space="0" w:color="auto"/>
            <w:left w:val="none" w:sz="0" w:space="0" w:color="auto"/>
            <w:bottom w:val="none" w:sz="0" w:space="0" w:color="auto"/>
            <w:right w:val="none" w:sz="0" w:space="0" w:color="auto"/>
          </w:divBdr>
        </w:div>
        <w:div w:id="339356642">
          <w:marLeft w:val="0"/>
          <w:marRight w:val="0"/>
          <w:marTop w:val="0"/>
          <w:marBottom w:val="300"/>
          <w:divBdr>
            <w:top w:val="none" w:sz="0" w:space="0" w:color="auto"/>
            <w:left w:val="none" w:sz="0" w:space="0" w:color="auto"/>
            <w:bottom w:val="none" w:sz="0" w:space="0" w:color="auto"/>
            <w:right w:val="none" w:sz="0" w:space="0" w:color="auto"/>
          </w:divBdr>
          <w:divsChild>
            <w:div w:id="2001151459">
              <w:marLeft w:val="0"/>
              <w:marRight w:val="0"/>
              <w:marTop w:val="0"/>
              <w:marBottom w:val="0"/>
              <w:divBdr>
                <w:top w:val="none" w:sz="0" w:space="0" w:color="auto"/>
                <w:left w:val="none" w:sz="0" w:space="0" w:color="auto"/>
                <w:bottom w:val="none" w:sz="0" w:space="0" w:color="auto"/>
                <w:right w:val="none" w:sz="0" w:space="0" w:color="auto"/>
              </w:divBdr>
              <w:divsChild>
                <w:div w:id="8382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81796">
      <w:bodyDiv w:val="1"/>
      <w:marLeft w:val="0"/>
      <w:marRight w:val="0"/>
      <w:marTop w:val="0"/>
      <w:marBottom w:val="0"/>
      <w:divBdr>
        <w:top w:val="none" w:sz="0" w:space="0" w:color="auto"/>
        <w:left w:val="none" w:sz="0" w:space="0" w:color="auto"/>
        <w:bottom w:val="none" w:sz="0" w:space="0" w:color="auto"/>
        <w:right w:val="none" w:sz="0" w:space="0" w:color="auto"/>
      </w:divBdr>
    </w:div>
    <w:div w:id="639651416">
      <w:bodyDiv w:val="1"/>
      <w:marLeft w:val="0"/>
      <w:marRight w:val="0"/>
      <w:marTop w:val="0"/>
      <w:marBottom w:val="0"/>
      <w:divBdr>
        <w:top w:val="none" w:sz="0" w:space="0" w:color="auto"/>
        <w:left w:val="none" w:sz="0" w:space="0" w:color="auto"/>
        <w:bottom w:val="none" w:sz="0" w:space="0" w:color="auto"/>
        <w:right w:val="none" w:sz="0" w:space="0" w:color="auto"/>
      </w:divBdr>
      <w:divsChild>
        <w:div w:id="1193298404">
          <w:marLeft w:val="0"/>
          <w:marRight w:val="0"/>
          <w:marTop w:val="0"/>
          <w:marBottom w:val="0"/>
          <w:divBdr>
            <w:top w:val="none" w:sz="0" w:space="0" w:color="auto"/>
            <w:left w:val="none" w:sz="0" w:space="0" w:color="auto"/>
            <w:bottom w:val="none" w:sz="0" w:space="0" w:color="auto"/>
            <w:right w:val="none" w:sz="0" w:space="0" w:color="auto"/>
          </w:divBdr>
          <w:divsChild>
            <w:div w:id="4985882">
              <w:marLeft w:val="0"/>
              <w:marRight w:val="0"/>
              <w:marTop w:val="0"/>
              <w:marBottom w:val="330"/>
              <w:divBdr>
                <w:top w:val="none" w:sz="0" w:space="0" w:color="auto"/>
                <w:left w:val="none" w:sz="0" w:space="0" w:color="auto"/>
                <w:bottom w:val="none" w:sz="0" w:space="0" w:color="auto"/>
                <w:right w:val="none" w:sz="0" w:space="0" w:color="auto"/>
              </w:divBdr>
            </w:div>
          </w:divsChild>
        </w:div>
        <w:div w:id="516042277">
          <w:marLeft w:val="0"/>
          <w:marRight w:val="0"/>
          <w:marTop w:val="0"/>
          <w:marBottom w:val="0"/>
          <w:divBdr>
            <w:top w:val="none" w:sz="0" w:space="0" w:color="auto"/>
            <w:left w:val="none" w:sz="0" w:space="0" w:color="auto"/>
            <w:bottom w:val="none" w:sz="0" w:space="0" w:color="auto"/>
            <w:right w:val="none" w:sz="0" w:space="0" w:color="auto"/>
          </w:divBdr>
          <w:divsChild>
            <w:div w:id="1407261965">
              <w:marLeft w:val="0"/>
              <w:marRight w:val="0"/>
              <w:marTop w:val="0"/>
              <w:marBottom w:val="0"/>
              <w:divBdr>
                <w:top w:val="none" w:sz="0" w:space="0" w:color="auto"/>
                <w:left w:val="none" w:sz="0" w:space="0" w:color="auto"/>
                <w:bottom w:val="none" w:sz="0" w:space="0" w:color="auto"/>
                <w:right w:val="none" w:sz="0" w:space="0" w:color="auto"/>
              </w:divBdr>
            </w:div>
          </w:divsChild>
        </w:div>
        <w:div w:id="1175265413">
          <w:marLeft w:val="0"/>
          <w:marRight w:val="0"/>
          <w:marTop w:val="0"/>
          <w:marBottom w:val="0"/>
          <w:divBdr>
            <w:top w:val="none" w:sz="0" w:space="0" w:color="auto"/>
            <w:left w:val="none" w:sz="0" w:space="0" w:color="auto"/>
            <w:bottom w:val="none" w:sz="0" w:space="0" w:color="auto"/>
            <w:right w:val="none" w:sz="0" w:space="0" w:color="auto"/>
          </w:divBdr>
          <w:divsChild>
            <w:div w:id="1772702783">
              <w:marLeft w:val="0"/>
              <w:marRight w:val="0"/>
              <w:marTop w:val="0"/>
              <w:marBottom w:val="0"/>
              <w:divBdr>
                <w:top w:val="none" w:sz="0" w:space="0" w:color="auto"/>
                <w:left w:val="none" w:sz="0" w:space="0" w:color="auto"/>
                <w:bottom w:val="none" w:sz="0" w:space="0" w:color="auto"/>
                <w:right w:val="none" w:sz="0" w:space="0" w:color="auto"/>
              </w:divBdr>
              <w:divsChild>
                <w:div w:id="2096855622">
                  <w:marLeft w:val="0"/>
                  <w:marRight w:val="0"/>
                  <w:marTop w:val="0"/>
                  <w:marBottom w:val="105"/>
                  <w:divBdr>
                    <w:top w:val="none" w:sz="0" w:space="0" w:color="auto"/>
                    <w:left w:val="none" w:sz="0" w:space="0" w:color="auto"/>
                    <w:bottom w:val="none" w:sz="0" w:space="0" w:color="auto"/>
                    <w:right w:val="none" w:sz="0" w:space="0" w:color="auto"/>
                  </w:divBdr>
                  <w:divsChild>
                    <w:div w:id="16198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45399">
              <w:marLeft w:val="0"/>
              <w:marRight w:val="0"/>
              <w:marTop w:val="100"/>
              <w:marBottom w:val="0"/>
              <w:divBdr>
                <w:top w:val="none" w:sz="0" w:space="0" w:color="auto"/>
                <w:left w:val="none" w:sz="0" w:space="0" w:color="auto"/>
                <w:bottom w:val="none" w:sz="0" w:space="0" w:color="auto"/>
                <w:right w:val="none" w:sz="0" w:space="0" w:color="auto"/>
              </w:divBdr>
              <w:divsChild>
                <w:div w:id="929852295">
                  <w:marLeft w:val="0"/>
                  <w:marRight w:val="0"/>
                  <w:marTop w:val="0"/>
                  <w:marBottom w:val="0"/>
                  <w:divBdr>
                    <w:top w:val="none" w:sz="0" w:space="0" w:color="auto"/>
                    <w:left w:val="none" w:sz="0" w:space="0" w:color="auto"/>
                    <w:bottom w:val="none" w:sz="0" w:space="0" w:color="auto"/>
                    <w:right w:val="none" w:sz="0" w:space="0" w:color="auto"/>
                  </w:divBdr>
                  <w:divsChild>
                    <w:div w:id="684669620">
                      <w:marLeft w:val="0"/>
                      <w:marRight w:val="0"/>
                      <w:marTop w:val="0"/>
                      <w:marBottom w:val="0"/>
                      <w:divBdr>
                        <w:top w:val="none" w:sz="0" w:space="0" w:color="auto"/>
                        <w:left w:val="none" w:sz="0" w:space="0" w:color="auto"/>
                        <w:bottom w:val="none" w:sz="0" w:space="0" w:color="auto"/>
                        <w:right w:val="none" w:sz="0" w:space="0" w:color="auto"/>
                      </w:divBdr>
                      <w:divsChild>
                        <w:div w:id="1743868521">
                          <w:marLeft w:val="0"/>
                          <w:marRight w:val="0"/>
                          <w:marTop w:val="0"/>
                          <w:marBottom w:val="0"/>
                          <w:divBdr>
                            <w:top w:val="none" w:sz="0" w:space="0" w:color="auto"/>
                            <w:left w:val="none" w:sz="0" w:space="0" w:color="auto"/>
                            <w:bottom w:val="none" w:sz="0" w:space="0" w:color="auto"/>
                            <w:right w:val="none" w:sz="0" w:space="0" w:color="auto"/>
                          </w:divBdr>
                          <w:divsChild>
                            <w:div w:id="27461939">
                              <w:marLeft w:val="0"/>
                              <w:marRight w:val="0"/>
                              <w:marTop w:val="0"/>
                              <w:marBottom w:val="0"/>
                              <w:divBdr>
                                <w:top w:val="none" w:sz="0" w:space="0" w:color="auto"/>
                                <w:left w:val="none" w:sz="0" w:space="0" w:color="auto"/>
                                <w:bottom w:val="none" w:sz="0" w:space="0" w:color="auto"/>
                                <w:right w:val="none" w:sz="0" w:space="0" w:color="auto"/>
                              </w:divBdr>
                              <w:divsChild>
                                <w:div w:id="84162440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493726">
          <w:marLeft w:val="0"/>
          <w:marRight w:val="0"/>
          <w:marTop w:val="0"/>
          <w:marBottom w:val="150"/>
          <w:divBdr>
            <w:top w:val="none" w:sz="0" w:space="0" w:color="auto"/>
            <w:left w:val="none" w:sz="0" w:space="0" w:color="auto"/>
            <w:bottom w:val="none" w:sz="0" w:space="0" w:color="auto"/>
            <w:right w:val="none" w:sz="0" w:space="0" w:color="auto"/>
          </w:divBdr>
          <w:divsChild>
            <w:div w:id="654577492">
              <w:marLeft w:val="0"/>
              <w:marRight w:val="0"/>
              <w:marTop w:val="0"/>
              <w:marBottom w:val="180"/>
              <w:divBdr>
                <w:top w:val="none" w:sz="0" w:space="0" w:color="auto"/>
                <w:left w:val="none" w:sz="0" w:space="0" w:color="auto"/>
                <w:bottom w:val="none" w:sz="0" w:space="0" w:color="auto"/>
                <w:right w:val="none" w:sz="0" w:space="0" w:color="auto"/>
              </w:divBdr>
              <w:divsChild>
                <w:div w:id="9116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426384">
      <w:bodyDiv w:val="1"/>
      <w:marLeft w:val="0"/>
      <w:marRight w:val="0"/>
      <w:marTop w:val="0"/>
      <w:marBottom w:val="0"/>
      <w:divBdr>
        <w:top w:val="none" w:sz="0" w:space="0" w:color="auto"/>
        <w:left w:val="none" w:sz="0" w:space="0" w:color="auto"/>
        <w:bottom w:val="none" w:sz="0" w:space="0" w:color="auto"/>
        <w:right w:val="none" w:sz="0" w:space="0" w:color="auto"/>
      </w:divBdr>
    </w:div>
    <w:div w:id="1081373704">
      <w:bodyDiv w:val="1"/>
      <w:marLeft w:val="0"/>
      <w:marRight w:val="0"/>
      <w:marTop w:val="0"/>
      <w:marBottom w:val="0"/>
      <w:divBdr>
        <w:top w:val="none" w:sz="0" w:space="0" w:color="auto"/>
        <w:left w:val="none" w:sz="0" w:space="0" w:color="auto"/>
        <w:bottom w:val="none" w:sz="0" w:space="0" w:color="auto"/>
        <w:right w:val="none" w:sz="0" w:space="0" w:color="auto"/>
      </w:divBdr>
      <w:divsChild>
        <w:div w:id="923025653">
          <w:marLeft w:val="0"/>
          <w:marRight w:val="0"/>
          <w:marTop w:val="0"/>
          <w:marBottom w:val="0"/>
          <w:divBdr>
            <w:top w:val="none" w:sz="0" w:space="0" w:color="auto"/>
            <w:left w:val="none" w:sz="0" w:space="0" w:color="auto"/>
            <w:bottom w:val="none" w:sz="0" w:space="0" w:color="auto"/>
            <w:right w:val="none" w:sz="0" w:space="0" w:color="auto"/>
          </w:divBdr>
          <w:divsChild>
            <w:div w:id="648242204">
              <w:marLeft w:val="0"/>
              <w:marRight w:val="0"/>
              <w:marTop w:val="0"/>
              <w:marBottom w:val="0"/>
              <w:divBdr>
                <w:top w:val="none" w:sz="0" w:space="0" w:color="auto"/>
                <w:left w:val="none" w:sz="0" w:space="0" w:color="auto"/>
                <w:bottom w:val="none" w:sz="0" w:space="0" w:color="auto"/>
                <w:right w:val="none" w:sz="0" w:space="0" w:color="auto"/>
              </w:divBdr>
            </w:div>
          </w:divsChild>
        </w:div>
        <w:div w:id="1727412338">
          <w:marLeft w:val="0"/>
          <w:marRight w:val="0"/>
          <w:marTop w:val="0"/>
          <w:marBottom w:val="0"/>
          <w:divBdr>
            <w:top w:val="none" w:sz="0" w:space="0" w:color="auto"/>
            <w:left w:val="none" w:sz="0" w:space="0" w:color="auto"/>
            <w:bottom w:val="none" w:sz="0" w:space="0" w:color="auto"/>
            <w:right w:val="none" w:sz="0" w:space="0" w:color="auto"/>
          </w:divBdr>
          <w:divsChild>
            <w:div w:id="222298528">
              <w:marLeft w:val="0"/>
              <w:marRight w:val="0"/>
              <w:marTop w:val="0"/>
              <w:marBottom w:val="0"/>
              <w:divBdr>
                <w:top w:val="none" w:sz="0" w:space="0" w:color="auto"/>
                <w:left w:val="none" w:sz="0" w:space="0" w:color="auto"/>
                <w:bottom w:val="none" w:sz="0" w:space="0" w:color="auto"/>
                <w:right w:val="none" w:sz="0" w:space="0" w:color="auto"/>
              </w:divBdr>
            </w:div>
          </w:divsChild>
        </w:div>
        <w:div w:id="1614820145">
          <w:marLeft w:val="0"/>
          <w:marRight w:val="0"/>
          <w:marTop w:val="0"/>
          <w:marBottom w:val="0"/>
          <w:divBdr>
            <w:top w:val="none" w:sz="0" w:space="0" w:color="auto"/>
            <w:left w:val="none" w:sz="0" w:space="0" w:color="auto"/>
            <w:bottom w:val="none" w:sz="0" w:space="0" w:color="auto"/>
            <w:right w:val="none" w:sz="0" w:space="0" w:color="auto"/>
          </w:divBdr>
          <w:divsChild>
            <w:div w:id="944967150">
              <w:marLeft w:val="0"/>
              <w:marRight w:val="0"/>
              <w:marTop w:val="0"/>
              <w:marBottom w:val="0"/>
              <w:divBdr>
                <w:top w:val="none" w:sz="0" w:space="0" w:color="auto"/>
                <w:left w:val="none" w:sz="0" w:space="0" w:color="auto"/>
                <w:bottom w:val="none" w:sz="0" w:space="0" w:color="auto"/>
                <w:right w:val="none" w:sz="0" w:space="0" w:color="auto"/>
              </w:divBdr>
              <w:divsChild>
                <w:div w:id="1080561309">
                  <w:marLeft w:val="0"/>
                  <w:marRight w:val="0"/>
                  <w:marTop w:val="0"/>
                  <w:marBottom w:val="0"/>
                  <w:divBdr>
                    <w:top w:val="none" w:sz="0" w:space="0" w:color="auto"/>
                    <w:left w:val="none" w:sz="0" w:space="0" w:color="auto"/>
                    <w:bottom w:val="none" w:sz="0" w:space="0" w:color="auto"/>
                    <w:right w:val="none" w:sz="0" w:space="0" w:color="auto"/>
                  </w:divBdr>
                  <w:divsChild>
                    <w:div w:id="201248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115314">
              <w:marLeft w:val="0"/>
              <w:marRight w:val="0"/>
              <w:marTop w:val="100"/>
              <w:marBottom w:val="0"/>
              <w:divBdr>
                <w:top w:val="none" w:sz="0" w:space="0" w:color="auto"/>
                <w:left w:val="none" w:sz="0" w:space="0" w:color="auto"/>
                <w:bottom w:val="none" w:sz="0" w:space="0" w:color="auto"/>
                <w:right w:val="none" w:sz="0" w:space="0" w:color="auto"/>
              </w:divBdr>
              <w:divsChild>
                <w:div w:id="1815756715">
                  <w:marLeft w:val="0"/>
                  <w:marRight w:val="0"/>
                  <w:marTop w:val="0"/>
                  <w:marBottom w:val="0"/>
                  <w:divBdr>
                    <w:top w:val="none" w:sz="0" w:space="0" w:color="auto"/>
                    <w:left w:val="none" w:sz="0" w:space="0" w:color="auto"/>
                    <w:bottom w:val="none" w:sz="0" w:space="0" w:color="auto"/>
                    <w:right w:val="none" w:sz="0" w:space="0" w:color="auto"/>
                  </w:divBdr>
                  <w:divsChild>
                    <w:div w:id="564341002">
                      <w:marLeft w:val="0"/>
                      <w:marRight w:val="0"/>
                      <w:marTop w:val="0"/>
                      <w:marBottom w:val="0"/>
                      <w:divBdr>
                        <w:top w:val="none" w:sz="0" w:space="0" w:color="auto"/>
                        <w:left w:val="none" w:sz="0" w:space="0" w:color="auto"/>
                        <w:bottom w:val="none" w:sz="0" w:space="0" w:color="auto"/>
                        <w:right w:val="none" w:sz="0" w:space="0" w:color="auto"/>
                      </w:divBdr>
                      <w:divsChild>
                        <w:div w:id="1576160903">
                          <w:marLeft w:val="0"/>
                          <w:marRight w:val="0"/>
                          <w:marTop w:val="0"/>
                          <w:marBottom w:val="0"/>
                          <w:divBdr>
                            <w:top w:val="none" w:sz="0" w:space="0" w:color="auto"/>
                            <w:left w:val="none" w:sz="0" w:space="0" w:color="auto"/>
                            <w:bottom w:val="none" w:sz="0" w:space="0" w:color="auto"/>
                            <w:right w:val="none" w:sz="0" w:space="0" w:color="auto"/>
                          </w:divBdr>
                          <w:divsChild>
                            <w:div w:id="1654875212">
                              <w:marLeft w:val="0"/>
                              <w:marRight w:val="0"/>
                              <w:marTop w:val="0"/>
                              <w:marBottom w:val="0"/>
                              <w:divBdr>
                                <w:top w:val="none" w:sz="0" w:space="0" w:color="auto"/>
                                <w:left w:val="none" w:sz="0" w:space="0" w:color="auto"/>
                                <w:bottom w:val="none" w:sz="0" w:space="0" w:color="auto"/>
                                <w:right w:val="none" w:sz="0" w:space="0" w:color="auto"/>
                              </w:divBdr>
                              <w:divsChild>
                                <w:div w:id="181988445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475709">
          <w:marLeft w:val="0"/>
          <w:marRight w:val="0"/>
          <w:marTop w:val="0"/>
          <w:marBottom w:val="150"/>
          <w:divBdr>
            <w:top w:val="none" w:sz="0" w:space="0" w:color="auto"/>
            <w:left w:val="none" w:sz="0" w:space="0" w:color="auto"/>
            <w:bottom w:val="none" w:sz="0" w:space="0" w:color="auto"/>
            <w:right w:val="none" w:sz="0" w:space="0" w:color="auto"/>
          </w:divBdr>
          <w:divsChild>
            <w:div w:id="2067559279">
              <w:marLeft w:val="0"/>
              <w:marRight w:val="0"/>
              <w:marTop w:val="0"/>
              <w:marBottom w:val="180"/>
              <w:divBdr>
                <w:top w:val="none" w:sz="0" w:space="0" w:color="auto"/>
                <w:left w:val="none" w:sz="0" w:space="0" w:color="auto"/>
                <w:bottom w:val="none" w:sz="0" w:space="0" w:color="auto"/>
                <w:right w:val="none" w:sz="0" w:space="0" w:color="auto"/>
              </w:divBdr>
              <w:divsChild>
                <w:div w:id="19142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22789">
      <w:bodyDiv w:val="1"/>
      <w:marLeft w:val="0"/>
      <w:marRight w:val="0"/>
      <w:marTop w:val="0"/>
      <w:marBottom w:val="0"/>
      <w:divBdr>
        <w:top w:val="none" w:sz="0" w:space="0" w:color="auto"/>
        <w:left w:val="none" w:sz="0" w:space="0" w:color="auto"/>
        <w:bottom w:val="none" w:sz="0" w:space="0" w:color="auto"/>
        <w:right w:val="none" w:sz="0" w:space="0" w:color="auto"/>
      </w:divBdr>
      <w:divsChild>
        <w:div w:id="501700526">
          <w:marLeft w:val="0"/>
          <w:marRight w:val="300"/>
          <w:marTop w:val="0"/>
          <w:marBottom w:val="0"/>
          <w:divBdr>
            <w:top w:val="none" w:sz="0" w:space="0" w:color="auto"/>
            <w:left w:val="none" w:sz="0" w:space="0" w:color="auto"/>
            <w:bottom w:val="none" w:sz="0" w:space="0" w:color="auto"/>
            <w:right w:val="none" w:sz="0" w:space="0" w:color="auto"/>
          </w:divBdr>
          <w:divsChild>
            <w:div w:id="1457992524">
              <w:marLeft w:val="0"/>
              <w:marRight w:val="0"/>
              <w:marTop w:val="0"/>
              <w:marBottom w:val="0"/>
              <w:divBdr>
                <w:top w:val="none" w:sz="0" w:space="0" w:color="auto"/>
                <w:left w:val="none" w:sz="0" w:space="0" w:color="auto"/>
                <w:bottom w:val="none" w:sz="0" w:space="0" w:color="auto"/>
                <w:right w:val="none" w:sz="0" w:space="0" w:color="auto"/>
              </w:divBdr>
              <w:divsChild>
                <w:div w:id="1890072942">
                  <w:marLeft w:val="0"/>
                  <w:marRight w:val="0"/>
                  <w:marTop w:val="0"/>
                  <w:marBottom w:val="330"/>
                  <w:divBdr>
                    <w:top w:val="none" w:sz="0" w:space="0" w:color="auto"/>
                    <w:left w:val="none" w:sz="0" w:space="0" w:color="auto"/>
                    <w:bottom w:val="none" w:sz="0" w:space="0" w:color="auto"/>
                    <w:right w:val="none" w:sz="0" w:space="0" w:color="auto"/>
                  </w:divBdr>
                  <w:divsChild>
                    <w:div w:id="2072850785">
                      <w:marLeft w:val="0"/>
                      <w:marRight w:val="0"/>
                      <w:marTop w:val="0"/>
                      <w:marBottom w:val="0"/>
                      <w:divBdr>
                        <w:top w:val="none" w:sz="0" w:space="0" w:color="auto"/>
                        <w:left w:val="none" w:sz="0" w:space="0" w:color="auto"/>
                        <w:bottom w:val="none" w:sz="0" w:space="0" w:color="auto"/>
                        <w:right w:val="none" w:sz="0" w:space="0" w:color="auto"/>
                      </w:divBdr>
                      <w:divsChild>
                        <w:div w:id="323818127">
                          <w:marLeft w:val="0"/>
                          <w:marRight w:val="0"/>
                          <w:marTop w:val="0"/>
                          <w:marBottom w:val="0"/>
                          <w:divBdr>
                            <w:top w:val="none" w:sz="0" w:space="0" w:color="auto"/>
                            <w:left w:val="none" w:sz="0" w:space="0" w:color="auto"/>
                            <w:bottom w:val="none" w:sz="0" w:space="0" w:color="auto"/>
                            <w:right w:val="none" w:sz="0" w:space="0" w:color="auto"/>
                          </w:divBdr>
                          <w:divsChild>
                            <w:div w:id="1402871367">
                              <w:marLeft w:val="0"/>
                              <w:marRight w:val="0"/>
                              <w:marTop w:val="0"/>
                              <w:marBottom w:val="0"/>
                              <w:divBdr>
                                <w:top w:val="none" w:sz="0" w:space="0" w:color="auto"/>
                                <w:left w:val="none" w:sz="0" w:space="0" w:color="auto"/>
                                <w:bottom w:val="none" w:sz="0" w:space="0" w:color="auto"/>
                                <w:right w:val="none" w:sz="0" w:space="0" w:color="auto"/>
                              </w:divBdr>
                              <w:divsChild>
                                <w:div w:id="167986073">
                                  <w:marLeft w:val="0"/>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610377">
              <w:marLeft w:val="0"/>
              <w:marRight w:val="0"/>
              <w:marTop w:val="0"/>
              <w:marBottom w:val="0"/>
              <w:divBdr>
                <w:top w:val="none" w:sz="0" w:space="0" w:color="auto"/>
                <w:left w:val="none" w:sz="0" w:space="0" w:color="auto"/>
                <w:bottom w:val="none" w:sz="0" w:space="0" w:color="auto"/>
                <w:right w:val="none" w:sz="0" w:space="0" w:color="auto"/>
              </w:divBdr>
              <w:divsChild>
                <w:div w:id="191965106">
                  <w:marLeft w:val="0"/>
                  <w:marRight w:val="0"/>
                  <w:marTop w:val="0"/>
                  <w:marBottom w:val="0"/>
                  <w:divBdr>
                    <w:top w:val="none" w:sz="0" w:space="0" w:color="auto"/>
                    <w:left w:val="none" w:sz="0" w:space="0" w:color="auto"/>
                    <w:bottom w:val="none" w:sz="0" w:space="0" w:color="auto"/>
                    <w:right w:val="none" w:sz="0" w:space="0" w:color="auto"/>
                  </w:divBdr>
                  <w:divsChild>
                    <w:div w:id="1576823215">
                      <w:marLeft w:val="0"/>
                      <w:marRight w:val="0"/>
                      <w:marTop w:val="0"/>
                      <w:marBottom w:val="0"/>
                      <w:divBdr>
                        <w:top w:val="none" w:sz="0" w:space="0" w:color="auto"/>
                        <w:left w:val="none" w:sz="0" w:space="0" w:color="auto"/>
                        <w:bottom w:val="none" w:sz="0" w:space="0" w:color="auto"/>
                        <w:right w:val="none" w:sz="0" w:space="0" w:color="auto"/>
                      </w:divBdr>
                      <w:divsChild>
                        <w:div w:id="1137717921">
                          <w:marLeft w:val="0"/>
                          <w:marRight w:val="0"/>
                          <w:marTop w:val="0"/>
                          <w:marBottom w:val="0"/>
                          <w:divBdr>
                            <w:top w:val="none" w:sz="0" w:space="0" w:color="auto"/>
                            <w:left w:val="none" w:sz="0" w:space="0" w:color="auto"/>
                            <w:bottom w:val="none" w:sz="0" w:space="0" w:color="auto"/>
                            <w:right w:val="none" w:sz="0" w:space="0" w:color="auto"/>
                          </w:divBdr>
                          <w:divsChild>
                            <w:div w:id="30324346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679961802">
              <w:marLeft w:val="0"/>
              <w:marRight w:val="0"/>
              <w:marTop w:val="0"/>
              <w:marBottom w:val="0"/>
              <w:divBdr>
                <w:top w:val="none" w:sz="0" w:space="0" w:color="auto"/>
                <w:left w:val="none" w:sz="0" w:space="0" w:color="auto"/>
                <w:bottom w:val="none" w:sz="0" w:space="0" w:color="auto"/>
                <w:right w:val="none" w:sz="0" w:space="0" w:color="auto"/>
              </w:divBdr>
              <w:divsChild>
                <w:div w:id="50428842">
                  <w:marLeft w:val="0"/>
                  <w:marRight w:val="0"/>
                  <w:marTop w:val="0"/>
                  <w:marBottom w:val="0"/>
                  <w:divBdr>
                    <w:top w:val="none" w:sz="0" w:space="0" w:color="auto"/>
                    <w:left w:val="none" w:sz="0" w:space="0" w:color="auto"/>
                    <w:bottom w:val="none" w:sz="0" w:space="0" w:color="auto"/>
                    <w:right w:val="none" w:sz="0" w:space="0" w:color="auto"/>
                  </w:divBdr>
                  <w:divsChild>
                    <w:div w:id="1596088684">
                      <w:marLeft w:val="0"/>
                      <w:marRight w:val="0"/>
                      <w:marTop w:val="0"/>
                      <w:marBottom w:val="0"/>
                      <w:divBdr>
                        <w:top w:val="none" w:sz="0" w:space="0" w:color="auto"/>
                        <w:left w:val="none" w:sz="0" w:space="0" w:color="auto"/>
                        <w:bottom w:val="none" w:sz="0" w:space="0" w:color="auto"/>
                        <w:right w:val="none" w:sz="0" w:space="0" w:color="auto"/>
                      </w:divBdr>
                      <w:divsChild>
                        <w:div w:id="1484465587">
                          <w:marLeft w:val="0"/>
                          <w:marRight w:val="0"/>
                          <w:marTop w:val="240"/>
                          <w:marBottom w:val="120"/>
                          <w:divBdr>
                            <w:top w:val="none" w:sz="0" w:space="0" w:color="auto"/>
                            <w:left w:val="none" w:sz="0" w:space="0" w:color="auto"/>
                            <w:bottom w:val="none" w:sz="0" w:space="0" w:color="auto"/>
                            <w:right w:val="none" w:sz="0" w:space="0" w:color="auto"/>
                          </w:divBdr>
                          <w:divsChild>
                            <w:div w:id="695040882">
                              <w:marLeft w:val="0"/>
                              <w:marRight w:val="88"/>
                              <w:marTop w:val="0"/>
                              <w:marBottom w:val="0"/>
                              <w:divBdr>
                                <w:top w:val="none" w:sz="0" w:space="0" w:color="auto"/>
                                <w:left w:val="none" w:sz="0" w:space="0" w:color="auto"/>
                                <w:bottom w:val="none" w:sz="0" w:space="0" w:color="auto"/>
                                <w:right w:val="none" w:sz="0" w:space="0" w:color="auto"/>
                              </w:divBdr>
                              <w:divsChild>
                                <w:div w:id="1129124676">
                                  <w:marLeft w:val="0"/>
                                  <w:marRight w:val="0"/>
                                  <w:marTop w:val="0"/>
                                  <w:marBottom w:val="0"/>
                                  <w:divBdr>
                                    <w:top w:val="none" w:sz="0" w:space="0" w:color="auto"/>
                                    <w:left w:val="none" w:sz="0" w:space="0" w:color="auto"/>
                                    <w:bottom w:val="none" w:sz="0" w:space="0" w:color="auto"/>
                                    <w:right w:val="none" w:sz="0" w:space="0" w:color="auto"/>
                                  </w:divBdr>
                                </w:div>
                              </w:divsChild>
                            </w:div>
                            <w:div w:id="1819808457">
                              <w:marLeft w:val="0"/>
                              <w:marRight w:val="88"/>
                              <w:marTop w:val="0"/>
                              <w:marBottom w:val="0"/>
                              <w:divBdr>
                                <w:top w:val="none" w:sz="0" w:space="0" w:color="auto"/>
                                <w:left w:val="none" w:sz="0" w:space="0" w:color="auto"/>
                                <w:bottom w:val="none" w:sz="0" w:space="0" w:color="auto"/>
                                <w:right w:val="none" w:sz="0" w:space="0" w:color="auto"/>
                              </w:divBdr>
                            </w:div>
                            <w:div w:id="7488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20946">
          <w:marLeft w:val="0"/>
          <w:marRight w:val="5025"/>
          <w:marTop w:val="0"/>
          <w:marBottom w:val="0"/>
          <w:divBdr>
            <w:top w:val="none" w:sz="0" w:space="0" w:color="auto"/>
            <w:left w:val="none" w:sz="0" w:space="0" w:color="auto"/>
            <w:bottom w:val="none" w:sz="0" w:space="0" w:color="auto"/>
            <w:right w:val="none" w:sz="0" w:space="0" w:color="auto"/>
          </w:divBdr>
          <w:divsChild>
            <w:div w:id="1928347397">
              <w:marLeft w:val="0"/>
              <w:marRight w:val="0"/>
              <w:marTop w:val="0"/>
              <w:marBottom w:val="0"/>
              <w:divBdr>
                <w:top w:val="none" w:sz="0" w:space="0" w:color="auto"/>
                <w:left w:val="none" w:sz="0" w:space="0" w:color="auto"/>
                <w:bottom w:val="none" w:sz="0" w:space="0" w:color="auto"/>
                <w:right w:val="none" w:sz="0" w:space="0" w:color="auto"/>
              </w:divBdr>
              <w:divsChild>
                <w:div w:id="1652522062">
                  <w:marLeft w:val="0"/>
                  <w:marRight w:val="0"/>
                  <w:marTop w:val="0"/>
                  <w:marBottom w:val="330"/>
                  <w:divBdr>
                    <w:top w:val="none" w:sz="0" w:space="0" w:color="auto"/>
                    <w:left w:val="none" w:sz="0" w:space="0" w:color="auto"/>
                    <w:bottom w:val="none" w:sz="0" w:space="0" w:color="auto"/>
                    <w:right w:val="none" w:sz="0" w:space="0" w:color="auto"/>
                  </w:divBdr>
                </w:div>
              </w:divsChild>
            </w:div>
            <w:div w:id="1395737811">
              <w:marLeft w:val="0"/>
              <w:marRight w:val="0"/>
              <w:marTop w:val="0"/>
              <w:marBottom w:val="0"/>
              <w:divBdr>
                <w:top w:val="none" w:sz="0" w:space="0" w:color="auto"/>
                <w:left w:val="none" w:sz="0" w:space="0" w:color="auto"/>
                <w:bottom w:val="none" w:sz="0" w:space="0" w:color="auto"/>
                <w:right w:val="none" w:sz="0" w:space="0" w:color="auto"/>
              </w:divBdr>
              <w:divsChild>
                <w:div w:id="902103723">
                  <w:marLeft w:val="0"/>
                  <w:marRight w:val="0"/>
                  <w:marTop w:val="0"/>
                  <w:marBottom w:val="0"/>
                  <w:divBdr>
                    <w:top w:val="none" w:sz="0" w:space="0" w:color="auto"/>
                    <w:left w:val="none" w:sz="0" w:space="0" w:color="auto"/>
                    <w:bottom w:val="none" w:sz="0" w:space="0" w:color="auto"/>
                    <w:right w:val="none" w:sz="0" w:space="0" w:color="auto"/>
                  </w:divBdr>
                </w:div>
              </w:divsChild>
            </w:div>
            <w:div w:id="1733771885">
              <w:marLeft w:val="0"/>
              <w:marRight w:val="0"/>
              <w:marTop w:val="0"/>
              <w:marBottom w:val="0"/>
              <w:divBdr>
                <w:top w:val="none" w:sz="0" w:space="0" w:color="auto"/>
                <w:left w:val="none" w:sz="0" w:space="0" w:color="auto"/>
                <w:bottom w:val="none" w:sz="0" w:space="0" w:color="auto"/>
                <w:right w:val="none" w:sz="0" w:space="0" w:color="auto"/>
              </w:divBdr>
              <w:divsChild>
                <w:div w:id="1057776063">
                  <w:marLeft w:val="0"/>
                  <w:marRight w:val="0"/>
                  <w:marTop w:val="0"/>
                  <w:marBottom w:val="0"/>
                  <w:divBdr>
                    <w:top w:val="none" w:sz="0" w:space="0" w:color="auto"/>
                    <w:left w:val="none" w:sz="0" w:space="0" w:color="auto"/>
                    <w:bottom w:val="none" w:sz="0" w:space="0" w:color="auto"/>
                    <w:right w:val="none" w:sz="0" w:space="0" w:color="auto"/>
                  </w:divBdr>
                  <w:divsChild>
                    <w:div w:id="383142091">
                      <w:marLeft w:val="0"/>
                      <w:marRight w:val="0"/>
                      <w:marTop w:val="0"/>
                      <w:marBottom w:val="105"/>
                      <w:divBdr>
                        <w:top w:val="none" w:sz="0" w:space="0" w:color="auto"/>
                        <w:left w:val="none" w:sz="0" w:space="0" w:color="auto"/>
                        <w:bottom w:val="none" w:sz="0" w:space="0" w:color="auto"/>
                        <w:right w:val="none" w:sz="0" w:space="0" w:color="auto"/>
                      </w:divBdr>
                      <w:divsChild>
                        <w:div w:id="1752122443">
                          <w:marLeft w:val="0"/>
                          <w:marRight w:val="0"/>
                          <w:marTop w:val="0"/>
                          <w:marBottom w:val="0"/>
                          <w:divBdr>
                            <w:top w:val="none" w:sz="0" w:space="0" w:color="auto"/>
                            <w:left w:val="none" w:sz="0" w:space="0" w:color="auto"/>
                            <w:bottom w:val="none" w:sz="0" w:space="0" w:color="auto"/>
                            <w:right w:val="none" w:sz="0" w:space="0" w:color="auto"/>
                          </w:divBdr>
                        </w:div>
                      </w:divsChild>
                    </w:div>
                    <w:div w:id="358509807">
                      <w:marLeft w:val="0"/>
                      <w:marRight w:val="0"/>
                      <w:marTop w:val="0"/>
                      <w:marBottom w:val="0"/>
                      <w:divBdr>
                        <w:top w:val="none" w:sz="0" w:space="0" w:color="auto"/>
                        <w:left w:val="none" w:sz="0" w:space="0" w:color="auto"/>
                        <w:bottom w:val="none" w:sz="0" w:space="0" w:color="auto"/>
                        <w:right w:val="none" w:sz="0" w:space="0" w:color="auto"/>
                      </w:divBdr>
                      <w:divsChild>
                        <w:div w:id="1017123765">
                          <w:marLeft w:val="300"/>
                          <w:marRight w:val="0"/>
                          <w:marTop w:val="0"/>
                          <w:marBottom w:val="0"/>
                          <w:divBdr>
                            <w:top w:val="none" w:sz="0" w:space="0" w:color="auto"/>
                            <w:left w:val="none" w:sz="0" w:space="0" w:color="auto"/>
                            <w:bottom w:val="none" w:sz="0" w:space="0" w:color="auto"/>
                            <w:right w:val="none" w:sz="0" w:space="0" w:color="auto"/>
                          </w:divBdr>
                          <w:divsChild>
                            <w:div w:id="1044257905">
                              <w:marLeft w:val="0"/>
                              <w:marRight w:val="0"/>
                              <w:marTop w:val="0"/>
                              <w:marBottom w:val="0"/>
                              <w:divBdr>
                                <w:top w:val="none" w:sz="0" w:space="0" w:color="auto"/>
                                <w:left w:val="none" w:sz="0" w:space="0" w:color="auto"/>
                                <w:bottom w:val="none" w:sz="0" w:space="0" w:color="auto"/>
                                <w:right w:val="none" w:sz="0" w:space="0" w:color="auto"/>
                              </w:divBdr>
                            </w:div>
                            <w:div w:id="5561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2420">
                  <w:marLeft w:val="0"/>
                  <w:marRight w:val="0"/>
                  <w:marTop w:val="100"/>
                  <w:marBottom w:val="0"/>
                  <w:divBdr>
                    <w:top w:val="none" w:sz="0" w:space="0" w:color="auto"/>
                    <w:left w:val="none" w:sz="0" w:space="0" w:color="auto"/>
                    <w:bottom w:val="none" w:sz="0" w:space="0" w:color="auto"/>
                    <w:right w:val="none" w:sz="0" w:space="0" w:color="auto"/>
                  </w:divBdr>
                  <w:divsChild>
                    <w:div w:id="1214003487">
                      <w:marLeft w:val="0"/>
                      <w:marRight w:val="0"/>
                      <w:marTop w:val="0"/>
                      <w:marBottom w:val="0"/>
                      <w:divBdr>
                        <w:top w:val="none" w:sz="0" w:space="0" w:color="auto"/>
                        <w:left w:val="none" w:sz="0" w:space="0" w:color="auto"/>
                        <w:bottom w:val="none" w:sz="0" w:space="0" w:color="auto"/>
                        <w:right w:val="none" w:sz="0" w:space="0" w:color="auto"/>
                      </w:divBdr>
                      <w:divsChild>
                        <w:div w:id="1118179468">
                          <w:marLeft w:val="0"/>
                          <w:marRight w:val="0"/>
                          <w:marTop w:val="0"/>
                          <w:marBottom w:val="0"/>
                          <w:divBdr>
                            <w:top w:val="none" w:sz="0" w:space="0" w:color="auto"/>
                            <w:left w:val="none" w:sz="0" w:space="0" w:color="auto"/>
                            <w:bottom w:val="none" w:sz="0" w:space="0" w:color="auto"/>
                            <w:right w:val="none" w:sz="0" w:space="0" w:color="auto"/>
                          </w:divBdr>
                          <w:divsChild>
                            <w:div w:id="1080440881">
                              <w:marLeft w:val="0"/>
                              <w:marRight w:val="0"/>
                              <w:marTop w:val="0"/>
                              <w:marBottom w:val="0"/>
                              <w:divBdr>
                                <w:top w:val="none" w:sz="0" w:space="0" w:color="auto"/>
                                <w:left w:val="none" w:sz="0" w:space="0" w:color="auto"/>
                                <w:bottom w:val="none" w:sz="0" w:space="0" w:color="auto"/>
                                <w:right w:val="none" w:sz="0" w:space="0" w:color="auto"/>
                              </w:divBdr>
                              <w:divsChild>
                                <w:div w:id="376897838">
                                  <w:marLeft w:val="0"/>
                                  <w:marRight w:val="0"/>
                                  <w:marTop w:val="0"/>
                                  <w:marBottom w:val="0"/>
                                  <w:divBdr>
                                    <w:top w:val="none" w:sz="0" w:space="0" w:color="auto"/>
                                    <w:left w:val="none" w:sz="0" w:space="0" w:color="auto"/>
                                    <w:bottom w:val="none" w:sz="0" w:space="0" w:color="auto"/>
                                    <w:right w:val="none" w:sz="0" w:space="0" w:color="auto"/>
                                  </w:divBdr>
                                  <w:divsChild>
                                    <w:div w:id="7112400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988828">
              <w:marLeft w:val="0"/>
              <w:marRight w:val="0"/>
              <w:marTop w:val="0"/>
              <w:marBottom w:val="150"/>
              <w:divBdr>
                <w:top w:val="none" w:sz="0" w:space="0" w:color="auto"/>
                <w:left w:val="none" w:sz="0" w:space="0" w:color="auto"/>
                <w:bottom w:val="none" w:sz="0" w:space="0" w:color="auto"/>
                <w:right w:val="none" w:sz="0" w:space="0" w:color="auto"/>
              </w:divBdr>
              <w:divsChild>
                <w:div w:id="1243829176">
                  <w:marLeft w:val="0"/>
                  <w:marRight w:val="0"/>
                  <w:marTop w:val="0"/>
                  <w:marBottom w:val="180"/>
                  <w:divBdr>
                    <w:top w:val="none" w:sz="0" w:space="0" w:color="auto"/>
                    <w:left w:val="none" w:sz="0" w:space="0" w:color="auto"/>
                    <w:bottom w:val="none" w:sz="0" w:space="0" w:color="auto"/>
                    <w:right w:val="none" w:sz="0" w:space="0" w:color="auto"/>
                  </w:divBdr>
                  <w:divsChild>
                    <w:div w:id="19719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683001">
      <w:bodyDiv w:val="1"/>
      <w:marLeft w:val="0"/>
      <w:marRight w:val="0"/>
      <w:marTop w:val="0"/>
      <w:marBottom w:val="0"/>
      <w:divBdr>
        <w:top w:val="none" w:sz="0" w:space="0" w:color="auto"/>
        <w:left w:val="none" w:sz="0" w:space="0" w:color="auto"/>
        <w:bottom w:val="none" w:sz="0" w:space="0" w:color="auto"/>
        <w:right w:val="none" w:sz="0" w:space="0" w:color="auto"/>
      </w:divBdr>
      <w:divsChild>
        <w:div w:id="1438985236">
          <w:marLeft w:val="0"/>
          <w:marRight w:val="0"/>
          <w:marTop w:val="0"/>
          <w:marBottom w:val="0"/>
          <w:divBdr>
            <w:top w:val="none" w:sz="0" w:space="0" w:color="auto"/>
            <w:left w:val="none" w:sz="0" w:space="0" w:color="auto"/>
            <w:bottom w:val="none" w:sz="0" w:space="0" w:color="auto"/>
            <w:right w:val="none" w:sz="0" w:space="0" w:color="auto"/>
          </w:divBdr>
          <w:divsChild>
            <w:div w:id="851147820">
              <w:marLeft w:val="0"/>
              <w:marRight w:val="0"/>
              <w:marTop w:val="0"/>
              <w:marBottom w:val="330"/>
              <w:divBdr>
                <w:top w:val="none" w:sz="0" w:space="0" w:color="auto"/>
                <w:left w:val="none" w:sz="0" w:space="0" w:color="auto"/>
                <w:bottom w:val="none" w:sz="0" w:space="0" w:color="auto"/>
                <w:right w:val="none" w:sz="0" w:space="0" w:color="auto"/>
              </w:divBdr>
            </w:div>
          </w:divsChild>
        </w:div>
        <w:div w:id="1619213838">
          <w:marLeft w:val="0"/>
          <w:marRight w:val="0"/>
          <w:marTop w:val="0"/>
          <w:marBottom w:val="0"/>
          <w:divBdr>
            <w:top w:val="none" w:sz="0" w:space="0" w:color="auto"/>
            <w:left w:val="none" w:sz="0" w:space="0" w:color="auto"/>
            <w:bottom w:val="none" w:sz="0" w:space="0" w:color="auto"/>
            <w:right w:val="none" w:sz="0" w:space="0" w:color="auto"/>
          </w:divBdr>
          <w:divsChild>
            <w:div w:id="557666662">
              <w:marLeft w:val="0"/>
              <w:marRight w:val="0"/>
              <w:marTop w:val="0"/>
              <w:marBottom w:val="0"/>
              <w:divBdr>
                <w:top w:val="none" w:sz="0" w:space="0" w:color="auto"/>
                <w:left w:val="none" w:sz="0" w:space="0" w:color="auto"/>
                <w:bottom w:val="none" w:sz="0" w:space="0" w:color="auto"/>
                <w:right w:val="none" w:sz="0" w:space="0" w:color="auto"/>
              </w:divBdr>
            </w:div>
          </w:divsChild>
        </w:div>
        <w:div w:id="102575097">
          <w:marLeft w:val="0"/>
          <w:marRight w:val="0"/>
          <w:marTop w:val="0"/>
          <w:marBottom w:val="0"/>
          <w:divBdr>
            <w:top w:val="none" w:sz="0" w:space="0" w:color="auto"/>
            <w:left w:val="none" w:sz="0" w:space="0" w:color="auto"/>
            <w:bottom w:val="none" w:sz="0" w:space="0" w:color="auto"/>
            <w:right w:val="none" w:sz="0" w:space="0" w:color="auto"/>
          </w:divBdr>
          <w:divsChild>
            <w:div w:id="1047337772">
              <w:marLeft w:val="0"/>
              <w:marRight w:val="0"/>
              <w:marTop w:val="0"/>
              <w:marBottom w:val="0"/>
              <w:divBdr>
                <w:top w:val="none" w:sz="0" w:space="0" w:color="auto"/>
                <w:left w:val="none" w:sz="0" w:space="0" w:color="auto"/>
                <w:bottom w:val="none" w:sz="0" w:space="0" w:color="auto"/>
                <w:right w:val="none" w:sz="0" w:space="0" w:color="auto"/>
              </w:divBdr>
              <w:divsChild>
                <w:div w:id="1234318667">
                  <w:marLeft w:val="0"/>
                  <w:marRight w:val="0"/>
                  <w:marTop w:val="0"/>
                  <w:marBottom w:val="105"/>
                  <w:divBdr>
                    <w:top w:val="none" w:sz="0" w:space="0" w:color="auto"/>
                    <w:left w:val="none" w:sz="0" w:space="0" w:color="auto"/>
                    <w:bottom w:val="none" w:sz="0" w:space="0" w:color="auto"/>
                    <w:right w:val="none" w:sz="0" w:space="0" w:color="auto"/>
                  </w:divBdr>
                  <w:divsChild>
                    <w:div w:id="1077703353">
                      <w:marLeft w:val="0"/>
                      <w:marRight w:val="0"/>
                      <w:marTop w:val="0"/>
                      <w:marBottom w:val="0"/>
                      <w:divBdr>
                        <w:top w:val="none" w:sz="0" w:space="0" w:color="auto"/>
                        <w:left w:val="none" w:sz="0" w:space="0" w:color="auto"/>
                        <w:bottom w:val="none" w:sz="0" w:space="0" w:color="auto"/>
                        <w:right w:val="none" w:sz="0" w:space="0" w:color="auto"/>
                      </w:divBdr>
                    </w:div>
                  </w:divsChild>
                </w:div>
                <w:div w:id="1316908992">
                  <w:marLeft w:val="0"/>
                  <w:marRight w:val="0"/>
                  <w:marTop w:val="0"/>
                  <w:marBottom w:val="0"/>
                  <w:divBdr>
                    <w:top w:val="none" w:sz="0" w:space="0" w:color="auto"/>
                    <w:left w:val="none" w:sz="0" w:space="0" w:color="auto"/>
                    <w:bottom w:val="none" w:sz="0" w:space="0" w:color="auto"/>
                    <w:right w:val="none" w:sz="0" w:space="0" w:color="auto"/>
                  </w:divBdr>
                  <w:divsChild>
                    <w:div w:id="267394772">
                      <w:marLeft w:val="300"/>
                      <w:marRight w:val="0"/>
                      <w:marTop w:val="0"/>
                      <w:marBottom w:val="0"/>
                      <w:divBdr>
                        <w:top w:val="none" w:sz="0" w:space="0" w:color="auto"/>
                        <w:left w:val="none" w:sz="0" w:space="0" w:color="auto"/>
                        <w:bottom w:val="none" w:sz="0" w:space="0" w:color="auto"/>
                        <w:right w:val="none" w:sz="0" w:space="0" w:color="auto"/>
                      </w:divBdr>
                      <w:divsChild>
                        <w:div w:id="203493260">
                          <w:marLeft w:val="0"/>
                          <w:marRight w:val="0"/>
                          <w:marTop w:val="0"/>
                          <w:marBottom w:val="0"/>
                          <w:divBdr>
                            <w:top w:val="none" w:sz="0" w:space="0" w:color="auto"/>
                            <w:left w:val="none" w:sz="0" w:space="0" w:color="auto"/>
                            <w:bottom w:val="none" w:sz="0" w:space="0" w:color="auto"/>
                            <w:right w:val="none" w:sz="0" w:space="0" w:color="auto"/>
                          </w:divBdr>
                        </w:div>
                        <w:div w:id="436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07291">
              <w:marLeft w:val="0"/>
              <w:marRight w:val="0"/>
              <w:marTop w:val="100"/>
              <w:marBottom w:val="0"/>
              <w:divBdr>
                <w:top w:val="none" w:sz="0" w:space="0" w:color="auto"/>
                <w:left w:val="none" w:sz="0" w:space="0" w:color="auto"/>
                <w:bottom w:val="none" w:sz="0" w:space="0" w:color="auto"/>
                <w:right w:val="none" w:sz="0" w:space="0" w:color="auto"/>
              </w:divBdr>
              <w:divsChild>
                <w:div w:id="1517690377">
                  <w:marLeft w:val="0"/>
                  <w:marRight w:val="0"/>
                  <w:marTop w:val="0"/>
                  <w:marBottom w:val="0"/>
                  <w:divBdr>
                    <w:top w:val="none" w:sz="0" w:space="0" w:color="auto"/>
                    <w:left w:val="none" w:sz="0" w:space="0" w:color="auto"/>
                    <w:bottom w:val="none" w:sz="0" w:space="0" w:color="auto"/>
                    <w:right w:val="none" w:sz="0" w:space="0" w:color="auto"/>
                  </w:divBdr>
                  <w:divsChild>
                    <w:div w:id="1925413732">
                      <w:marLeft w:val="0"/>
                      <w:marRight w:val="0"/>
                      <w:marTop w:val="0"/>
                      <w:marBottom w:val="0"/>
                      <w:divBdr>
                        <w:top w:val="none" w:sz="0" w:space="0" w:color="auto"/>
                        <w:left w:val="none" w:sz="0" w:space="0" w:color="auto"/>
                        <w:bottom w:val="none" w:sz="0" w:space="0" w:color="auto"/>
                        <w:right w:val="none" w:sz="0" w:space="0" w:color="auto"/>
                      </w:divBdr>
                      <w:divsChild>
                        <w:div w:id="2030792154">
                          <w:marLeft w:val="0"/>
                          <w:marRight w:val="0"/>
                          <w:marTop w:val="0"/>
                          <w:marBottom w:val="0"/>
                          <w:divBdr>
                            <w:top w:val="none" w:sz="0" w:space="0" w:color="auto"/>
                            <w:left w:val="none" w:sz="0" w:space="0" w:color="auto"/>
                            <w:bottom w:val="none" w:sz="0" w:space="0" w:color="auto"/>
                            <w:right w:val="none" w:sz="0" w:space="0" w:color="auto"/>
                          </w:divBdr>
                          <w:divsChild>
                            <w:div w:id="20713800">
                              <w:marLeft w:val="0"/>
                              <w:marRight w:val="0"/>
                              <w:marTop w:val="0"/>
                              <w:marBottom w:val="0"/>
                              <w:divBdr>
                                <w:top w:val="none" w:sz="0" w:space="0" w:color="auto"/>
                                <w:left w:val="none" w:sz="0" w:space="0" w:color="auto"/>
                                <w:bottom w:val="none" w:sz="0" w:space="0" w:color="auto"/>
                                <w:right w:val="none" w:sz="0" w:space="0" w:color="auto"/>
                              </w:divBdr>
                              <w:divsChild>
                                <w:div w:id="210949742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376696">
          <w:marLeft w:val="0"/>
          <w:marRight w:val="0"/>
          <w:marTop w:val="0"/>
          <w:marBottom w:val="150"/>
          <w:divBdr>
            <w:top w:val="none" w:sz="0" w:space="0" w:color="auto"/>
            <w:left w:val="none" w:sz="0" w:space="0" w:color="auto"/>
            <w:bottom w:val="none" w:sz="0" w:space="0" w:color="auto"/>
            <w:right w:val="none" w:sz="0" w:space="0" w:color="auto"/>
          </w:divBdr>
          <w:divsChild>
            <w:div w:id="1323239576">
              <w:marLeft w:val="0"/>
              <w:marRight w:val="0"/>
              <w:marTop w:val="0"/>
              <w:marBottom w:val="180"/>
              <w:divBdr>
                <w:top w:val="none" w:sz="0" w:space="0" w:color="auto"/>
                <w:left w:val="none" w:sz="0" w:space="0" w:color="auto"/>
                <w:bottom w:val="none" w:sz="0" w:space="0" w:color="auto"/>
                <w:right w:val="none" w:sz="0" w:space="0" w:color="auto"/>
              </w:divBdr>
              <w:divsChild>
                <w:div w:id="20977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30091">
      <w:bodyDiv w:val="1"/>
      <w:marLeft w:val="0"/>
      <w:marRight w:val="0"/>
      <w:marTop w:val="0"/>
      <w:marBottom w:val="0"/>
      <w:divBdr>
        <w:top w:val="none" w:sz="0" w:space="0" w:color="auto"/>
        <w:left w:val="none" w:sz="0" w:space="0" w:color="auto"/>
        <w:bottom w:val="none" w:sz="0" w:space="0" w:color="auto"/>
        <w:right w:val="none" w:sz="0" w:space="0" w:color="auto"/>
      </w:divBdr>
      <w:divsChild>
        <w:div w:id="585309183">
          <w:marLeft w:val="0"/>
          <w:marRight w:val="0"/>
          <w:marTop w:val="0"/>
          <w:marBottom w:val="0"/>
          <w:divBdr>
            <w:top w:val="none" w:sz="0" w:space="0" w:color="auto"/>
            <w:left w:val="none" w:sz="0" w:space="0" w:color="auto"/>
            <w:bottom w:val="none" w:sz="0" w:space="0" w:color="auto"/>
            <w:right w:val="none" w:sz="0" w:space="0" w:color="auto"/>
          </w:divBdr>
          <w:divsChild>
            <w:div w:id="391200993">
              <w:marLeft w:val="0"/>
              <w:marRight w:val="0"/>
              <w:marTop w:val="0"/>
              <w:marBottom w:val="330"/>
              <w:divBdr>
                <w:top w:val="none" w:sz="0" w:space="0" w:color="auto"/>
                <w:left w:val="none" w:sz="0" w:space="0" w:color="auto"/>
                <w:bottom w:val="none" w:sz="0" w:space="0" w:color="auto"/>
                <w:right w:val="none" w:sz="0" w:space="0" w:color="auto"/>
              </w:divBdr>
            </w:div>
          </w:divsChild>
        </w:div>
        <w:div w:id="11998703">
          <w:marLeft w:val="0"/>
          <w:marRight w:val="0"/>
          <w:marTop w:val="0"/>
          <w:marBottom w:val="0"/>
          <w:divBdr>
            <w:top w:val="none" w:sz="0" w:space="0" w:color="auto"/>
            <w:left w:val="none" w:sz="0" w:space="0" w:color="auto"/>
            <w:bottom w:val="none" w:sz="0" w:space="0" w:color="auto"/>
            <w:right w:val="none" w:sz="0" w:space="0" w:color="auto"/>
          </w:divBdr>
          <w:divsChild>
            <w:div w:id="216867362">
              <w:marLeft w:val="0"/>
              <w:marRight w:val="0"/>
              <w:marTop w:val="0"/>
              <w:marBottom w:val="0"/>
              <w:divBdr>
                <w:top w:val="none" w:sz="0" w:space="0" w:color="auto"/>
                <w:left w:val="none" w:sz="0" w:space="0" w:color="auto"/>
                <w:bottom w:val="none" w:sz="0" w:space="0" w:color="auto"/>
                <w:right w:val="none" w:sz="0" w:space="0" w:color="auto"/>
              </w:divBdr>
            </w:div>
          </w:divsChild>
        </w:div>
        <w:div w:id="2047244509">
          <w:marLeft w:val="0"/>
          <w:marRight w:val="0"/>
          <w:marTop w:val="0"/>
          <w:marBottom w:val="0"/>
          <w:divBdr>
            <w:top w:val="none" w:sz="0" w:space="0" w:color="auto"/>
            <w:left w:val="none" w:sz="0" w:space="0" w:color="auto"/>
            <w:bottom w:val="none" w:sz="0" w:space="0" w:color="auto"/>
            <w:right w:val="none" w:sz="0" w:space="0" w:color="auto"/>
          </w:divBdr>
          <w:divsChild>
            <w:div w:id="1173184766">
              <w:marLeft w:val="0"/>
              <w:marRight w:val="0"/>
              <w:marTop w:val="0"/>
              <w:marBottom w:val="0"/>
              <w:divBdr>
                <w:top w:val="none" w:sz="0" w:space="0" w:color="auto"/>
                <w:left w:val="none" w:sz="0" w:space="0" w:color="auto"/>
                <w:bottom w:val="none" w:sz="0" w:space="0" w:color="auto"/>
                <w:right w:val="none" w:sz="0" w:space="0" w:color="auto"/>
              </w:divBdr>
              <w:divsChild>
                <w:div w:id="1846356636">
                  <w:marLeft w:val="0"/>
                  <w:marRight w:val="0"/>
                  <w:marTop w:val="0"/>
                  <w:marBottom w:val="105"/>
                  <w:divBdr>
                    <w:top w:val="none" w:sz="0" w:space="0" w:color="auto"/>
                    <w:left w:val="none" w:sz="0" w:space="0" w:color="auto"/>
                    <w:bottom w:val="none" w:sz="0" w:space="0" w:color="auto"/>
                    <w:right w:val="none" w:sz="0" w:space="0" w:color="auto"/>
                  </w:divBdr>
                  <w:divsChild>
                    <w:div w:id="536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40353">
              <w:marLeft w:val="0"/>
              <w:marRight w:val="0"/>
              <w:marTop w:val="100"/>
              <w:marBottom w:val="0"/>
              <w:divBdr>
                <w:top w:val="none" w:sz="0" w:space="0" w:color="auto"/>
                <w:left w:val="none" w:sz="0" w:space="0" w:color="auto"/>
                <w:bottom w:val="none" w:sz="0" w:space="0" w:color="auto"/>
                <w:right w:val="none" w:sz="0" w:space="0" w:color="auto"/>
              </w:divBdr>
              <w:divsChild>
                <w:div w:id="2058431734">
                  <w:marLeft w:val="0"/>
                  <w:marRight w:val="0"/>
                  <w:marTop w:val="0"/>
                  <w:marBottom w:val="0"/>
                  <w:divBdr>
                    <w:top w:val="none" w:sz="0" w:space="0" w:color="auto"/>
                    <w:left w:val="none" w:sz="0" w:space="0" w:color="auto"/>
                    <w:bottom w:val="none" w:sz="0" w:space="0" w:color="auto"/>
                    <w:right w:val="none" w:sz="0" w:space="0" w:color="auto"/>
                  </w:divBdr>
                  <w:divsChild>
                    <w:div w:id="116609630">
                      <w:marLeft w:val="0"/>
                      <w:marRight w:val="0"/>
                      <w:marTop w:val="0"/>
                      <w:marBottom w:val="0"/>
                      <w:divBdr>
                        <w:top w:val="none" w:sz="0" w:space="0" w:color="auto"/>
                        <w:left w:val="none" w:sz="0" w:space="0" w:color="auto"/>
                        <w:bottom w:val="none" w:sz="0" w:space="0" w:color="auto"/>
                        <w:right w:val="none" w:sz="0" w:space="0" w:color="auto"/>
                      </w:divBdr>
                      <w:divsChild>
                        <w:div w:id="1265841903">
                          <w:marLeft w:val="0"/>
                          <w:marRight w:val="0"/>
                          <w:marTop w:val="0"/>
                          <w:marBottom w:val="0"/>
                          <w:divBdr>
                            <w:top w:val="none" w:sz="0" w:space="0" w:color="auto"/>
                            <w:left w:val="none" w:sz="0" w:space="0" w:color="auto"/>
                            <w:bottom w:val="none" w:sz="0" w:space="0" w:color="auto"/>
                            <w:right w:val="none" w:sz="0" w:space="0" w:color="auto"/>
                          </w:divBdr>
                          <w:divsChild>
                            <w:div w:id="700663845">
                              <w:marLeft w:val="0"/>
                              <w:marRight w:val="0"/>
                              <w:marTop w:val="0"/>
                              <w:marBottom w:val="0"/>
                              <w:divBdr>
                                <w:top w:val="none" w:sz="0" w:space="0" w:color="auto"/>
                                <w:left w:val="none" w:sz="0" w:space="0" w:color="auto"/>
                                <w:bottom w:val="none" w:sz="0" w:space="0" w:color="auto"/>
                                <w:right w:val="none" w:sz="0" w:space="0" w:color="auto"/>
                              </w:divBdr>
                              <w:divsChild>
                                <w:div w:id="7748584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838260">
          <w:marLeft w:val="0"/>
          <w:marRight w:val="0"/>
          <w:marTop w:val="0"/>
          <w:marBottom w:val="150"/>
          <w:divBdr>
            <w:top w:val="none" w:sz="0" w:space="0" w:color="auto"/>
            <w:left w:val="none" w:sz="0" w:space="0" w:color="auto"/>
            <w:bottom w:val="none" w:sz="0" w:space="0" w:color="auto"/>
            <w:right w:val="none" w:sz="0" w:space="0" w:color="auto"/>
          </w:divBdr>
          <w:divsChild>
            <w:div w:id="1431850190">
              <w:marLeft w:val="0"/>
              <w:marRight w:val="0"/>
              <w:marTop w:val="0"/>
              <w:marBottom w:val="180"/>
              <w:divBdr>
                <w:top w:val="none" w:sz="0" w:space="0" w:color="auto"/>
                <w:left w:val="none" w:sz="0" w:space="0" w:color="auto"/>
                <w:bottom w:val="none" w:sz="0" w:space="0" w:color="auto"/>
                <w:right w:val="none" w:sz="0" w:space="0" w:color="auto"/>
              </w:divBdr>
              <w:divsChild>
                <w:div w:id="14606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amazon.com/s/ref=dp_byline_sr_book_1?ie=UTF8&amp;field-author=Vandana+Desai&amp;text=Vandana+Desai&amp;sort=relevancerank&amp;search-alias=books" TargetMode="External"/><Relationship Id="rId7" Type="http://schemas.openxmlformats.org/officeDocument/2006/relationships/hyperlink" Target="https://www.amazon.com/Ernest-T-Stringer/e/B001IOF9ZS/ref=dp_byline_cont_book_1" TargetMode="External"/><Relationship Id="rId12" Type="http://schemas.openxmlformats.org/officeDocument/2006/relationships/image" Target="media/image2.jpeg"/><Relationship Id="rId17" Type="http://schemas.openxmlformats.org/officeDocument/2006/relationships/hyperlink" Target="https://www.amazon.com/Cathy-Urquhart/e/B00BCPAFRA/ref=dp_byline_cont_book_1" TargetMode="External"/><Relationship Id="rId25" Type="http://schemas.openxmlformats.org/officeDocument/2006/relationships/hyperlink" Target="https://www.amazon.com/Pamela-S-Schindler/e/B07HDVLJQB/ref=dp_byline_cont_book_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David-Coghlan/e/B000APNB60/ref=dp_byline_cont_book_1"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mazon.com/s/ref=dp_byline_sr_book_2?ie=UTF8&amp;field-author=Victoria+Clarke&amp;text=Victoria+Clarke&amp;sort=relevancerank&amp;search-alias=books" TargetMode="External"/><Relationship Id="rId23" Type="http://schemas.openxmlformats.org/officeDocument/2006/relationships/image" Target="media/image7.png"/><Relationship Id="rId28" Type="http://schemas.openxmlformats.org/officeDocument/2006/relationships/hyperlink" Target="https://www.routledge.com/series/PPVM" TargetMode="External"/><Relationship Id="rId10" Type="http://schemas.openxmlformats.org/officeDocument/2006/relationships/hyperlink" Target="https://www.actionresearch5.com/" TargetMode="External"/><Relationship Id="rId19" Type="http://schemas.openxmlformats.org/officeDocument/2006/relationships/hyperlink" Target="https://www.amazon.com/Edgar-J-Elliston/e/B001K8JGRY/ref=dp_byline_cont_ebooks_1"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amazon.com/Virginia-Braun/e/B00D8FUX9C/ref=dp_byline_cont_book_1" TargetMode="External"/><Relationship Id="rId22" Type="http://schemas.openxmlformats.org/officeDocument/2006/relationships/hyperlink" Target="https://www.amazon.com/s/ref=dp_byline_sr_book_2?ie=UTF8&amp;field-author=Rob+Potter&amp;text=Rob+Potter&amp;sort=relevancerank&amp;search-alias=books" TargetMode="External"/><Relationship Id="rId27" Type="http://schemas.openxmlformats.org/officeDocument/2006/relationships/hyperlink" Target="https://www.amazon.com/Max-van-Manen/e/B001H9W0Z6/ref=dp_byline_cont_book_1" TargetMode="External"/><Relationship Id="rId30" Type="http://schemas.openxmlformats.org/officeDocument/2006/relationships/footer" Target="footer1.xml"/><Relationship Id="rId8" Type="http://schemas.openxmlformats.org/officeDocument/2006/relationships/hyperlink" Target="https://www.amazon.com/s/ref=dp_byline_sr_book_2?ie=UTF8&amp;field-author=Alfredo+Ortiz+Arag%C3%B3n&amp;text=Alfredo+Ortiz+Arag%C3%B3n&amp;sort=relevancerank&amp;search-alias=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.~WRD0000</Template>
  <TotalTime>1</TotalTime>
  <Pages>5</Pages>
  <Words>2019</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Viv Grigg</cp:lastModifiedBy>
  <cp:revision>2</cp:revision>
  <dcterms:created xsi:type="dcterms:W3CDTF">2024-08-30T00:45:00Z</dcterms:created>
  <dcterms:modified xsi:type="dcterms:W3CDTF">2024-08-30T00:45:00Z</dcterms:modified>
</cp:coreProperties>
</file>